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ED1B85" w14:textId="77777777" w:rsidR="003D4FD1" w:rsidRDefault="003D4FD1" w:rsidP="00363944">
      <w:pPr>
        <w:spacing w:line="30" w:lineRule="atLeast"/>
      </w:pPr>
    </w:p>
    <w:tbl>
      <w:tblPr>
        <w:tblpPr w:leftFromText="180" w:rightFromText="180" w:vertAnchor="page" w:horzAnchor="margin" w:tblpX="-10" w:tblpY="2581"/>
        <w:tblW w:w="1161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809"/>
        <w:gridCol w:w="5810"/>
      </w:tblGrid>
      <w:tr w:rsidR="003D4FD1" w:rsidRPr="00B475DD" w14:paraId="47D0BE99" w14:textId="77777777" w:rsidTr="00D415FC">
        <w:tc>
          <w:tcPr>
            <w:tcW w:w="5809" w:type="dxa"/>
            <w:shd w:val="clear" w:color="auto" w:fill="F2DBDB" w:themeFill="accent2" w:themeFillTint="33"/>
          </w:tcPr>
          <w:sdt>
            <w:sdtPr>
              <w:rPr>
                <w:sz w:val="22"/>
              </w:rPr>
              <w:alias w:val="Submission Deadline"/>
              <w:tag w:val="SubDe"/>
              <w:id w:val="-2013514859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34459FD9" w14:textId="77777777" w:rsidR="003D4FD1" w:rsidRPr="00A641E3" w:rsidRDefault="003D4FD1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A641E3">
                  <w:rPr>
                    <w:sz w:val="22"/>
                  </w:rPr>
                  <w:t>Submission Deadli</w:t>
                </w:r>
                <w:r w:rsidR="00851B09">
                  <w:rPr>
                    <w:sz w:val="22"/>
                  </w:rPr>
                  <w:t>ne</w:t>
                </w:r>
              </w:p>
            </w:sdtContent>
          </w:sdt>
        </w:tc>
        <w:tc>
          <w:tcPr>
            <w:tcW w:w="5810" w:type="dxa"/>
            <w:shd w:val="clear" w:color="auto" w:fill="F2DBDB" w:themeFill="accent2" w:themeFillTint="33"/>
          </w:tcPr>
          <w:sdt>
            <w:sdtPr>
              <w:rPr>
                <w:sz w:val="22"/>
              </w:rPr>
              <w:alias w:val="Marks and Feedback"/>
              <w:tag w:val="MandF"/>
              <w:id w:val="435409118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6E121C33" w14:textId="77777777" w:rsidR="003D4FD1" w:rsidRPr="00A641E3" w:rsidRDefault="003D4FD1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A641E3">
                  <w:rPr>
                    <w:sz w:val="22"/>
                  </w:rPr>
                  <w:t xml:space="preserve">Marks and </w:t>
                </w:r>
                <w:r w:rsidR="00660AB8">
                  <w:rPr>
                    <w:sz w:val="22"/>
                  </w:rPr>
                  <w:t>F</w:t>
                </w:r>
                <w:r w:rsidRPr="00A641E3">
                  <w:rPr>
                    <w:sz w:val="22"/>
                  </w:rPr>
                  <w:t>eedback</w:t>
                </w:r>
              </w:p>
            </w:sdtContent>
          </w:sdt>
        </w:tc>
      </w:tr>
      <w:tr w:rsidR="003D4FD1" w:rsidRPr="00B475DD" w14:paraId="3CC4B7C8" w14:textId="77777777" w:rsidTr="00D415FC">
        <w:trPr>
          <w:trHeight w:val="1490"/>
        </w:trPr>
        <w:tc>
          <w:tcPr>
            <w:tcW w:w="5809" w:type="dxa"/>
            <w:shd w:val="clear" w:color="auto" w:fill="F8ECEC"/>
          </w:tcPr>
          <w:sdt>
            <w:sdtPr>
              <w:alias w:val="Time"/>
              <w:tag w:val="Time"/>
              <w:id w:val="1133678175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2E2CC6FB" w14:textId="77777777" w:rsidR="003D4FD1" w:rsidRPr="00B475DD" w:rsidRDefault="003D4FD1" w:rsidP="006C4535">
                <w:pPr>
                  <w:pStyle w:val="Secondarylabels"/>
                  <w:spacing w:line="30" w:lineRule="atLeast"/>
                </w:pPr>
                <w:r>
                  <w:t xml:space="preserve">Before </w:t>
                </w:r>
                <w:r w:rsidR="00A641E3">
                  <w:t>10am on:</w:t>
                </w:r>
              </w:p>
            </w:sdtContent>
          </w:sdt>
        </w:tc>
        <w:tc>
          <w:tcPr>
            <w:tcW w:w="5810" w:type="dxa"/>
            <w:shd w:val="clear" w:color="auto" w:fill="F8ECEC"/>
          </w:tcPr>
          <w:sdt>
            <w:sdtPr>
              <w:rPr>
                <w:b/>
              </w:rPr>
              <w:alias w:val="Deadlines"/>
              <w:tag w:val="Deadlines"/>
              <w:id w:val="-1604871545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06DA4508" w14:textId="77777777" w:rsidR="003D4FD1" w:rsidRPr="005428C1" w:rsidRDefault="00A641E3" w:rsidP="005428C1">
                <w:pPr>
                  <w:pStyle w:val="Details"/>
                  <w:spacing w:line="30" w:lineRule="atLeast"/>
                  <w:rPr>
                    <w:b/>
                  </w:rPr>
                </w:pPr>
                <w:r w:rsidRPr="00A641E3">
                  <w:rPr>
                    <w:b/>
                  </w:rPr>
                  <w:t>20 working days after deadline (L4, 5 and 7)</w:t>
                </w:r>
                <w:r w:rsidRPr="00A641E3">
                  <w:rPr>
                    <w:b/>
                  </w:rPr>
                  <w:br/>
                  <w:t>15 working days after deadline (L6)</w:t>
                </w:r>
                <w:r w:rsidRPr="00A641E3">
                  <w:rPr>
                    <w:b/>
                  </w:rPr>
                  <w:br/>
                  <w:t>10 working days after deadline (block delivery)</w:t>
                </w:r>
              </w:p>
            </w:sdtContent>
          </w:sdt>
          <w:p w14:paraId="7E970012" w14:textId="77777777" w:rsidR="00E92415" w:rsidRPr="00E92415" w:rsidRDefault="00E92415" w:rsidP="00E92415">
            <w:pPr>
              <w:pStyle w:val="Label"/>
              <w:spacing w:line="30" w:lineRule="atLeast"/>
              <w:rPr>
                <w:color w:val="FF0000"/>
              </w:rPr>
            </w:pPr>
          </w:p>
          <w:p w14:paraId="01EAAD47" w14:textId="77777777" w:rsidR="005B7659" w:rsidRDefault="005B7659" w:rsidP="00363944">
            <w:pPr>
              <w:tabs>
                <w:tab w:val="left" w:pos="1220"/>
              </w:tabs>
              <w:spacing w:line="30" w:lineRule="atLeast"/>
            </w:pPr>
          </w:p>
          <w:p w14:paraId="23061E4A" w14:textId="77777777" w:rsidR="00660AB8" w:rsidRPr="00660AB8" w:rsidRDefault="0033478B" w:rsidP="006C4535">
            <w:pPr>
              <w:tabs>
                <w:tab w:val="left" w:pos="1220"/>
              </w:tabs>
              <w:spacing w:line="30" w:lineRule="atLeast"/>
            </w:pPr>
            <w:sdt>
              <w:sdtPr>
                <w:id w:val="-1266615983"/>
                <w:placeholder>
                  <w:docPart w:val="DefaultPlaceholder_-1854013437"/>
                </w:placeholder>
                <w:showingPlcHdr/>
                <w:date w:fullDate="2021-04-08T00:00:00Z"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6C4535" w:rsidRPr="001A388E">
                  <w:rPr>
                    <w:rStyle w:val="PlaceholderText"/>
                  </w:rPr>
                  <w:t>Click or tap to enter a date.</w:t>
                </w:r>
              </w:sdtContent>
            </w:sdt>
            <w:r w:rsidR="00660AB8">
              <w:t xml:space="preserve">  </w:t>
            </w:r>
          </w:p>
        </w:tc>
      </w:tr>
    </w:tbl>
    <w:p w14:paraId="61CB354B" w14:textId="77777777" w:rsidR="003D4FD1" w:rsidRDefault="003324F3" w:rsidP="00363944">
      <w:pPr>
        <w:spacing w:line="30" w:lineRule="atLeas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735C83" wp14:editId="54B0E495">
                <wp:simplePos x="0" y="0"/>
                <wp:positionH relativeFrom="column">
                  <wp:posOffset>3756660</wp:posOffset>
                </wp:positionH>
                <wp:positionV relativeFrom="paragraph">
                  <wp:posOffset>22860</wp:posOffset>
                </wp:positionV>
                <wp:extent cx="2651760" cy="457200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760" cy="457200"/>
                          <a:chOff x="0" y="0"/>
                          <a:chExt cx="2651760" cy="4572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120650"/>
                            <a:ext cx="2004060" cy="316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C0EA83" id="Group 19" o:spid="_x0000_s1026" style="position:absolute;margin-left:295.8pt;margin-top:1.8pt;width:208.8pt;height:36pt;z-index:251659264" coordsize="26517,457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324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">
                  <v:imagedata r:id="rId10" o:title=""/>
                </v:shape>
                <v:shape id="Picture 4" o:spid="_x0000_s1028" type="#_x0000_t75" style="position:absolute;left:6477;top:1206;width:20040;height:3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">
                  <v:imagedata r:id="rId11" o:title=""/>
                </v:shape>
              </v:group>
            </w:pict>
          </mc:Fallback>
        </mc:AlternateContent>
      </w:r>
      <w:sdt>
        <w:sdtPr>
          <w:rPr>
            <w:noProof/>
          </w:rPr>
          <w:alias w:val="Image"/>
          <w:tag w:val="Clock"/>
          <w:id w:val="-974126709"/>
          <w:lock w:val="sdtContentLocked"/>
          <w:picture/>
        </w:sdtPr>
        <w:sdtEndPr/>
        <w:sdtContent>
          <w:r w:rsidR="007E565F" w:rsidRPr="006455E5">
            <w:rPr>
              <w:noProof/>
            </w:rPr>
            <w:drawing>
              <wp:inline distT="0" distB="0" distL="0" distR="0" wp14:anchorId="213DFD8D" wp14:editId="6234C065">
                <wp:extent cx="438150" cy="4318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150" cy="431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sdt>
        <w:sdtPr>
          <w:rPr>
            <w:noProof/>
          </w:rPr>
          <w:alias w:val="Submit"/>
          <w:tag w:val="Image"/>
          <w:id w:val="1048194877"/>
          <w:lock w:val="sdtLocked"/>
          <w:picture/>
        </w:sdtPr>
        <w:sdtEndPr/>
        <w:sdtContent>
          <w:r w:rsidRPr="006455E5">
            <w:rPr>
              <w:noProof/>
            </w:rPr>
            <w:drawing>
              <wp:inline distT="0" distB="0" distL="0" distR="0" wp14:anchorId="1CC5C90C" wp14:editId="6ABE897A">
                <wp:extent cx="2019300" cy="3175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300" cy="317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</w:p>
    <w:p w14:paraId="4BC85C95" w14:textId="77777777" w:rsidR="003D4FD1" w:rsidRDefault="003D4FD1" w:rsidP="00363944">
      <w:pPr>
        <w:spacing w:line="30" w:lineRule="atLeast"/>
      </w:pPr>
    </w:p>
    <w:tbl>
      <w:tblPr>
        <w:tblpPr w:leftFromText="180" w:rightFromText="180" w:vertAnchor="page" w:horzAnchor="margin" w:tblpX="-5" w:tblpY="4901"/>
        <w:tblW w:w="1161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2DBDB" w:themeFill="accent2" w:themeFillTint="33"/>
        <w:tblLayout w:type="fixed"/>
        <w:tblLook w:val="04A0" w:firstRow="1" w:lastRow="0" w:firstColumn="1" w:lastColumn="0" w:noHBand="0" w:noVBand="1"/>
      </w:tblPr>
      <w:tblGrid>
        <w:gridCol w:w="2972"/>
        <w:gridCol w:w="8647"/>
      </w:tblGrid>
      <w:tr w:rsidR="00D415FC" w:rsidRPr="00B475DD" w14:paraId="3DECF032" w14:textId="77777777" w:rsidTr="00851B09">
        <w:tc>
          <w:tcPr>
            <w:tcW w:w="2972" w:type="dxa"/>
            <w:shd w:val="clear" w:color="auto" w:fill="F2DBDB" w:themeFill="accent2" w:themeFillTint="33"/>
          </w:tcPr>
          <w:sdt>
            <w:sdtPr>
              <w:rPr>
                <w:sz w:val="22"/>
              </w:rPr>
              <w:alias w:val="Title and Code"/>
              <w:tag w:val="UniTit"/>
              <w:id w:val="-736323292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60948DE7" w14:textId="77777777" w:rsidR="007F6185" w:rsidRPr="00A641E3" w:rsidRDefault="007F6185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A641E3">
                  <w:rPr>
                    <w:sz w:val="22"/>
                  </w:rPr>
                  <w:t>Unit title &amp; code</w:t>
                </w:r>
              </w:p>
            </w:sdtContent>
          </w:sdt>
        </w:tc>
        <w:tc>
          <w:tcPr>
            <w:tcW w:w="8647" w:type="dxa"/>
            <w:shd w:val="clear" w:color="auto" w:fill="F8ECEC"/>
          </w:tcPr>
          <w:p w14:paraId="3E14C596" w14:textId="77777777" w:rsidR="007F6185" w:rsidRPr="00B475DD" w:rsidRDefault="00B16BFF" w:rsidP="00363944">
            <w:pPr>
              <w:spacing w:line="30" w:lineRule="atLeast"/>
            </w:pPr>
            <w:r>
              <w:t>Using Data to Build Business Practice - BSS004-1</w:t>
            </w:r>
          </w:p>
        </w:tc>
      </w:tr>
      <w:tr w:rsidR="00D415FC" w:rsidRPr="00B475DD" w14:paraId="7E408BA8" w14:textId="77777777" w:rsidTr="00851B09">
        <w:tc>
          <w:tcPr>
            <w:tcW w:w="2972" w:type="dxa"/>
            <w:shd w:val="clear" w:color="auto" w:fill="F2DBDB" w:themeFill="accent2" w:themeFillTint="33"/>
          </w:tcPr>
          <w:sdt>
            <w:sdtPr>
              <w:rPr>
                <w:sz w:val="22"/>
              </w:rPr>
              <w:alias w:val="Number and Title"/>
              <w:tag w:val="AssiNo"/>
              <w:id w:val="112341342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45C78CCC" w14:textId="77777777" w:rsidR="006578C5" w:rsidRPr="00A641E3" w:rsidRDefault="007F6185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A641E3">
                  <w:rPr>
                    <w:sz w:val="22"/>
                  </w:rPr>
                  <w:t>Assignment number and title</w:t>
                </w:r>
              </w:p>
            </w:sdtContent>
          </w:sdt>
        </w:tc>
        <w:tc>
          <w:tcPr>
            <w:tcW w:w="8647" w:type="dxa"/>
            <w:shd w:val="clear" w:color="auto" w:fill="F8ECEC"/>
          </w:tcPr>
          <w:p w14:paraId="137157C3" w14:textId="77777777" w:rsidR="007F6185" w:rsidRPr="00B475DD" w:rsidRDefault="00F136B0" w:rsidP="00363944">
            <w:pPr>
              <w:spacing w:line="30" w:lineRule="atLeast"/>
            </w:pPr>
            <w:r w:rsidRPr="00F136B0">
              <w:rPr>
                <w:b/>
                <w:color w:val="FF0000"/>
              </w:rPr>
              <w:t>INDIVIDUAL</w:t>
            </w:r>
            <w:r w:rsidRPr="00F136B0">
              <w:rPr>
                <w:color w:val="FF0000"/>
              </w:rPr>
              <w:t xml:space="preserve"> </w:t>
            </w:r>
            <w:r w:rsidR="00B16BFF">
              <w:t>Assignment 1 – Questionnaire Design</w:t>
            </w:r>
          </w:p>
        </w:tc>
      </w:tr>
      <w:tr w:rsidR="00D415FC" w:rsidRPr="00B475DD" w14:paraId="4A3453F1" w14:textId="77777777" w:rsidTr="00851B09">
        <w:tc>
          <w:tcPr>
            <w:tcW w:w="2972" w:type="dxa"/>
            <w:shd w:val="clear" w:color="auto" w:fill="F2DBDB" w:themeFill="accent2" w:themeFillTint="33"/>
          </w:tcPr>
          <w:sdt>
            <w:sdtPr>
              <w:rPr>
                <w:sz w:val="22"/>
              </w:rPr>
              <w:alias w:val="Type"/>
              <w:tag w:val="AssTyp"/>
              <w:id w:val="-1568329048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0D3AB89A" w14:textId="77777777" w:rsidR="007F6185" w:rsidRPr="00A641E3" w:rsidRDefault="007F6185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A641E3">
                  <w:rPr>
                    <w:sz w:val="22"/>
                  </w:rPr>
                  <w:t>Assessmen</w:t>
                </w:r>
                <w:r w:rsidR="004508FC">
                  <w:rPr>
                    <w:sz w:val="22"/>
                  </w:rPr>
                  <w:t xml:space="preserve">t </w:t>
                </w:r>
                <w:r w:rsidRPr="00A641E3">
                  <w:rPr>
                    <w:sz w:val="22"/>
                  </w:rPr>
                  <w:t>type</w:t>
                </w:r>
              </w:p>
            </w:sdtContent>
          </w:sdt>
        </w:tc>
        <w:tc>
          <w:tcPr>
            <w:tcW w:w="8647" w:type="dxa"/>
            <w:shd w:val="clear" w:color="auto" w:fill="F8ECEC"/>
          </w:tcPr>
          <w:p w14:paraId="20C89622" w14:textId="77777777" w:rsidR="007F6185" w:rsidRPr="00B475DD" w:rsidRDefault="00BE510B" w:rsidP="00363944">
            <w:pPr>
              <w:spacing w:line="30" w:lineRule="atLeast"/>
            </w:pPr>
            <w:r>
              <w:t>Data exercise</w:t>
            </w:r>
          </w:p>
        </w:tc>
      </w:tr>
      <w:tr w:rsidR="00D415FC" w:rsidRPr="00B475DD" w14:paraId="29DA981E" w14:textId="77777777" w:rsidTr="00851B09">
        <w:sdt>
          <w:sdtPr>
            <w:rPr>
              <w:sz w:val="22"/>
            </w:rPr>
            <w:alias w:val="Weighting"/>
            <w:tag w:val="WoA"/>
            <w:id w:val="-1347171946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2972" w:type="dxa"/>
                <w:shd w:val="clear" w:color="auto" w:fill="F2DBDB" w:themeFill="accent2" w:themeFillTint="33"/>
              </w:tcPr>
              <w:p w14:paraId="54852A3A" w14:textId="77777777" w:rsidR="007F6185" w:rsidRPr="00A641E3" w:rsidRDefault="007F6185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A641E3">
                  <w:rPr>
                    <w:sz w:val="22"/>
                  </w:rPr>
                  <w:t>Weighting of assessment</w:t>
                </w:r>
              </w:p>
            </w:tc>
          </w:sdtContent>
        </w:sdt>
        <w:tc>
          <w:tcPr>
            <w:tcW w:w="8647" w:type="dxa"/>
            <w:shd w:val="clear" w:color="auto" w:fill="F8ECEC"/>
          </w:tcPr>
          <w:p w14:paraId="13B1DF92" w14:textId="77777777" w:rsidR="007F6185" w:rsidRPr="00B475DD" w:rsidRDefault="00B16BFF" w:rsidP="00363944">
            <w:pPr>
              <w:spacing w:line="30" w:lineRule="atLeast"/>
            </w:pPr>
            <w:r>
              <w:t>25%</w:t>
            </w:r>
          </w:p>
        </w:tc>
      </w:tr>
      <w:tr w:rsidR="00AB6777" w:rsidRPr="00B475DD" w14:paraId="19FFD2CE" w14:textId="77777777" w:rsidTr="00851B09">
        <w:tc>
          <w:tcPr>
            <w:tcW w:w="2972" w:type="dxa"/>
            <w:shd w:val="clear" w:color="auto" w:fill="F2DBDB" w:themeFill="accent2" w:themeFillTint="33"/>
          </w:tcPr>
          <w:sdt>
            <w:sdtPr>
              <w:rPr>
                <w:sz w:val="22"/>
              </w:rPr>
              <w:id w:val="93906553"/>
              <w:lock w:val="sdtContentLocked"/>
              <w:placeholder>
                <w:docPart w:val="DefaultPlaceholder_-1854013440"/>
              </w:placeholder>
              <w:group/>
            </w:sdtPr>
            <w:sdtEndPr/>
            <w:sdtContent>
              <w:p w14:paraId="420A7397" w14:textId="77777777" w:rsidR="00AB6777" w:rsidRDefault="00AB6777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>
                  <w:rPr>
                    <w:sz w:val="22"/>
                  </w:rPr>
                  <w:t>Size or length of assessment</w:t>
                </w:r>
              </w:p>
            </w:sdtContent>
          </w:sdt>
        </w:tc>
        <w:tc>
          <w:tcPr>
            <w:tcW w:w="8647" w:type="dxa"/>
            <w:shd w:val="clear" w:color="auto" w:fill="F8ECEC"/>
          </w:tcPr>
          <w:p w14:paraId="260146A4" w14:textId="77777777" w:rsidR="00AB6777" w:rsidRPr="00B475DD" w:rsidRDefault="00E92415" w:rsidP="00363944">
            <w:pPr>
              <w:spacing w:line="30" w:lineRule="atLeast"/>
            </w:pPr>
            <w:proofErr w:type="gramStart"/>
            <w:r>
              <w:t>1000 word</w:t>
            </w:r>
            <w:proofErr w:type="gramEnd"/>
            <w:r>
              <w:t xml:space="preserve"> report + questionnaire</w:t>
            </w:r>
          </w:p>
        </w:tc>
      </w:tr>
      <w:tr w:rsidR="00D415FC" w:rsidRPr="00B475DD" w14:paraId="1C269CD3" w14:textId="77777777" w:rsidTr="00851B09">
        <w:tc>
          <w:tcPr>
            <w:tcW w:w="2972" w:type="dxa"/>
            <w:shd w:val="clear" w:color="auto" w:fill="F2DBDB" w:themeFill="accent2" w:themeFillTint="33"/>
          </w:tcPr>
          <w:sdt>
            <w:sdtPr>
              <w:rPr>
                <w:sz w:val="22"/>
              </w:rPr>
              <w:alias w:val="Unit LOs"/>
              <w:tag w:val="ULOs"/>
              <w:id w:val="1735281470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0646D86B" w14:textId="77777777" w:rsidR="007F6185" w:rsidRPr="00A641E3" w:rsidRDefault="007F6185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A641E3">
                  <w:rPr>
                    <w:sz w:val="22"/>
                  </w:rPr>
                  <w:t>Unit learning outcomes</w:t>
                </w:r>
              </w:p>
            </w:sdtContent>
          </w:sdt>
        </w:tc>
        <w:tc>
          <w:tcPr>
            <w:tcW w:w="8647" w:type="dxa"/>
            <w:shd w:val="clear" w:color="auto" w:fill="F8ECEC"/>
          </w:tcPr>
          <w:p w14:paraId="66E94175" w14:textId="77777777" w:rsidR="00E92415" w:rsidRPr="00E92415" w:rsidRDefault="00E92415" w:rsidP="00E92415">
            <w:pPr>
              <w:pStyle w:val="Bull"/>
              <w:numPr>
                <w:ilvl w:val="0"/>
                <w:numId w:val="5"/>
              </w:numPr>
              <w:rPr>
                <w:rFonts w:asciiTheme="minorHAnsi" w:eastAsia="SimSun" w:hAnsiTheme="minorHAnsi" w:cstheme="minorHAnsi"/>
                <w:lang w:eastAsia="zh-CN"/>
              </w:rPr>
            </w:pPr>
            <w:r w:rsidRPr="00E92415">
              <w:rPr>
                <w:rFonts w:asciiTheme="minorHAnsi" w:eastAsia="SimSun" w:hAnsiTheme="minorHAnsi" w:cstheme="minorHAnsi"/>
                <w:lang w:eastAsia="zh-CN"/>
              </w:rPr>
              <w:t>Identify data requirements and the appropriate data collection instruments required for effective business decision making</w:t>
            </w:r>
          </w:p>
          <w:p w14:paraId="1D811560" w14:textId="77777777" w:rsidR="00E92415" w:rsidRPr="00E92415" w:rsidRDefault="00E92415" w:rsidP="00E92415">
            <w:pPr>
              <w:pStyle w:val="Bull"/>
              <w:numPr>
                <w:ilvl w:val="0"/>
                <w:numId w:val="5"/>
              </w:numPr>
              <w:rPr>
                <w:rFonts w:asciiTheme="minorHAnsi" w:eastAsia="SimSun" w:hAnsiTheme="minorHAnsi" w:cstheme="minorHAnsi"/>
                <w:lang w:eastAsia="zh-CN"/>
              </w:rPr>
            </w:pPr>
            <w:r w:rsidRPr="00E92415">
              <w:rPr>
                <w:rFonts w:asciiTheme="minorHAnsi" w:eastAsia="SimSun" w:hAnsiTheme="minorHAnsi" w:cstheme="minorHAnsi"/>
                <w:lang w:eastAsia="zh-CN"/>
              </w:rPr>
              <w:t>Conduct appropriate analysis and clearly communicate findings to a stated audience</w:t>
            </w:r>
          </w:p>
          <w:p w14:paraId="7C1DBE9E" w14:textId="77777777" w:rsidR="00AD5A25" w:rsidRPr="00E92415" w:rsidRDefault="00AD5A25" w:rsidP="00E92415">
            <w:pPr>
              <w:spacing w:line="30" w:lineRule="atLeast"/>
              <w:rPr>
                <w:rFonts w:asciiTheme="minorHAnsi" w:hAnsiTheme="minorHAnsi" w:cstheme="minorHAnsi"/>
                <w:szCs w:val="20"/>
              </w:rPr>
            </w:pPr>
          </w:p>
        </w:tc>
      </w:tr>
    </w:tbl>
    <w:p w14:paraId="105B1403" w14:textId="77777777" w:rsidR="007F6185" w:rsidRDefault="007E565F" w:rsidP="00363944">
      <w:pPr>
        <w:tabs>
          <w:tab w:val="left" w:pos="1450"/>
        </w:tabs>
        <w:spacing w:line="30" w:lineRule="atLeast"/>
      </w:pPr>
      <w:r w:rsidRPr="006455E5">
        <w:rPr>
          <w:noProof/>
        </w:rPr>
        <w:drawing>
          <wp:anchor distT="0" distB="0" distL="114300" distR="114300" simplePos="0" relativeHeight="251661312" behindDoc="0" locked="0" layoutInCell="1" allowOverlap="1" wp14:anchorId="2AAD0F66" wp14:editId="4C347C1E">
            <wp:simplePos x="0" y="0"/>
            <wp:positionH relativeFrom="column">
              <wp:posOffset>35560</wp:posOffset>
            </wp:positionH>
            <wp:positionV relativeFrom="paragraph">
              <wp:posOffset>130175</wp:posOffset>
            </wp:positionV>
            <wp:extent cx="368300" cy="58420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944">
        <w:tab/>
      </w:r>
    </w:p>
    <w:p w14:paraId="111B63E6" w14:textId="77777777" w:rsidR="00D415FC" w:rsidRDefault="00D415FC" w:rsidP="00363944">
      <w:pPr>
        <w:tabs>
          <w:tab w:val="left" w:pos="1450"/>
        </w:tabs>
        <w:spacing w:line="30" w:lineRule="atLeast"/>
      </w:pPr>
    </w:p>
    <w:p w14:paraId="62D439DB" w14:textId="77777777" w:rsidR="007F6185" w:rsidRDefault="007E565F" w:rsidP="00363944">
      <w:pPr>
        <w:spacing w:line="30" w:lineRule="atLeast"/>
      </w:pPr>
      <w:r w:rsidRPr="006455E5">
        <w:rPr>
          <w:noProof/>
        </w:rPr>
        <w:drawing>
          <wp:anchor distT="0" distB="0" distL="114300" distR="114300" simplePos="0" relativeHeight="251662336" behindDoc="0" locked="0" layoutInCell="1" allowOverlap="1" wp14:anchorId="148A705B" wp14:editId="1E05044A">
            <wp:simplePos x="0" y="0"/>
            <wp:positionH relativeFrom="column">
              <wp:posOffset>537210</wp:posOffset>
            </wp:positionH>
            <wp:positionV relativeFrom="paragraph">
              <wp:posOffset>10795</wp:posOffset>
            </wp:positionV>
            <wp:extent cx="3746500" cy="3429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BC7575" w14:textId="77777777" w:rsidR="003D4FD1" w:rsidRDefault="003D4FD1" w:rsidP="00363944">
      <w:pPr>
        <w:spacing w:line="30" w:lineRule="atLeast"/>
      </w:pPr>
    </w:p>
    <w:tbl>
      <w:tblPr>
        <w:tblW w:w="11624" w:type="dxa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1624"/>
      </w:tblGrid>
      <w:tr w:rsidR="007F6185" w:rsidRPr="00B475DD" w14:paraId="044BC63E" w14:textId="77777777" w:rsidTr="00D415FC">
        <w:tc>
          <w:tcPr>
            <w:tcW w:w="11624" w:type="dxa"/>
            <w:shd w:val="clear" w:color="auto" w:fill="B8CCE4" w:themeFill="accent1" w:themeFillTint="66"/>
          </w:tcPr>
          <w:sdt>
            <w:sdtPr>
              <w:rPr>
                <w:sz w:val="22"/>
              </w:rPr>
              <w:alias w:val="Requirements"/>
              <w:tag w:val="Req"/>
              <w:id w:val="-671329167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12F2B664" w14:textId="77777777" w:rsidR="007F6185" w:rsidRPr="00ED6977" w:rsidRDefault="007F6185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ED6977">
                  <w:rPr>
                    <w:sz w:val="22"/>
                  </w:rPr>
                  <w:t>What am I require</w:t>
                </w:r>
                <w:r w:rsidR="00D415FC">
                  <w:rPr>
                    <w:sz w:val="22"/>
                  </w:rPr>
                  <w:t>d</w:t>
                </w:r>
                <w:r w:rsidRPr="00ED6977">
                  <w:rPr>
                    <w:sz w:val="22"/>
                  </w:rPr>
                  <w:t xml:space="preserve"> to do in this assignment?</w:t>
                </w:r>
              </w:p>
            </w:sdtContent>
          </w:sdt>
        </w:tc>
      </w:tr>
      <w:tr w:rsidR="007F6185" w:rsidRPr="00B475DD" w14:paraId="1377B126" w14:textId="77777777" w:rsidTr="00D415FC">
        <w:tc>
          <w:tcPr>
            <w:tcW w:w="11624" w:type="dxa"/>
            <w:shd w:val="clear" w:color="auto" w:fill="ECF1F8"/>
          </w:tcPr>
          <w:p w14:paraId="6A00ED92" w14:textId="77777777" w:rsidR="00EF7967" w:rsidRDefault="000C4910" w:rsidP="0006756E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An SME employing around 100 people </w:t>
            </w:r>
            <w:r w:rsidR="001F7FC1">
              <w:rPr>
                <w:rFonts w:asciiTheme="minorHAnsi" w:hAnsiTheme="minorHAnsi" w:cstheme="minorHAnsi"/>
                <w:sz w:val="22"/>
              </w:rPr>
              <w:t>is</w:t>
            </w:r>
            <w:r>
              <w:rPr>
                <w:rFonts w:asciiTheme="minorHAnsi" w:hAnsiTheme="minorHAnsi" w:cstheme="minorHAnsi"/>
                <w:sz w:val="22"/>
              </w:rPr>
              <w:t xml:space="preserve"> experiencing problems with </w:t>
            </w:r>
            <w:r w:rsidR="008A6EC6">
              <w:rPr>
                <w:rFonts w:asciiTheme="minorHAnsi" w:hAnsiTheme="minorHAnsi" w:cstheme="minorHAnsi"/>
                <w:sz w:val="22"/>
              </w:rPr>
              <w:t xml:space="preserve">some </w:t>
            </w:r>
            <w:r>
              <w:rPr>
                <w:rFonts w:asciiTheme="minorHAnsi" w:hAnsiTheme="minorHAnsi" w:cstheme="minorHAnsi"/>
                <w:sz w:val="22"/>
              </w:rPr>
              <w:t xml:space="preserve">staff who seem to be dissatisfied with the </w:t>
            </w:r>
            <w:r w:rsidR="00EF7967">
              <w:rPr>
                <w:rFonts w:asciiTheme="minorHAnsi" w:hAnsiTheme="minorHAnsi" w:cstheme="minorHAnsi"/>
                <w:sz w:val="22"/>
              </w:rPr>
              <w:t xml:space="preserve">pay structure within the company.  </w:t>
            </w:r>
          </w:p>
          <w:p w14:paraId="40A6EAF5" w14:textId="77777777" w:rsidR="00EF7967" w:rsidRDefault="00EF7967" w:rsidP="0006756E">
            <w:pPr>
              <w:rPr>
                <w:rFonts w:asciiTheme="minorHAnsi" w:hAnsiTheme="minorHAnsi" w:cstheme="minorHAnsi"/>
                <w:sz w:val="22"/>
              </w:rPr>
            </w:pPr>
          </w:p>
          <w:p w14:paraId="5E908894" w14:textId="77777777" w:rsidR="00EF7967" w:rsidRDefault="001F7FC1" w:rsidP="0006756E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Although nothing has been officially reported to management, senior staff have heard that </w:t>
            </w:r>
            <w:r w:rsidR="00EF7967">
              <w:rPr>
                <w:rFonts w:asciiTheme="minorHAnsi" w:hAnsiTheme="minorHAnsi" w:cstheme="minorHAnsi"/>
                <w:sz w:val="22"/>
              </w:rPr>
              <w:t>staff are unhappy about</w:t>
            </w:r>
            <w:r w:rsidR="00645288">
              <w:rPr>
                <w:rFonts w:asciiTheme="minorHAnsi" w:hAnsiTheme="minorHAnsi" w:cstheme="minorHAnsi"/>
                <w:sz w:val="22"/>
              </w:rPr>
              <w:t>, amongst other things,</w:t>
            </w:r>
            <w:r w:rsidR="00EF7967">
              <w:rPr>
                <w:rFonts w:asciiTheme="minorHAnsi" w:hAnsiTheme="minorHAnsi" w:cstheme="minorHAnsi"/>
                <w:sz w:val="22"/>
              </w:rPr>
              <w:t xml:space="preserve"> the gender mix </w:t>
            </w:r>
            <w:r w:rsidR="00645288">
              <w:rPr>
                <w:rFonts w:asciiTheme="minorHAnsi" w:hAnsiTheme="minorHAnsi" w:cstheme="minorHAnsi"/>
                <w:sz w:val="22"/>
              </w:rPr>
              <w:t xml:space="preserve">and age distribution </w:t>
            </w:r>
            <w:r w:rsidR="00EF7967">
              <w:rPr>
                <w:rFonts w:asciiTheme="minorHAnsi" w:hAnsiTheme="minorHAnsi" w:cstheme="minorHAnsi"/>
                <w:sz w:val="22"/>
              </w:rPr>
              <w:t xml:space="preserve">in different </w:t>
            </w:r>
            <w:r w:rsidR="00645288">
              <w:rPr>
                <w:rFonts w:asciiTheme="minorHAnsi" w:hAnsiTheme="minorHAnsi" w:cstheme="minorHAnsi"/>
                <w:sz w:val="22"/>
              </w:rPr>
              <w:t xml:space="preserve">roles, the pay scales, and the age distribution.  </w:t>
            </w:r>
          </w:p>
          <w:p w14:paraId="69D46BDB" w14:textId="77777777" w:rsidR="00EF7967" w:rsidRDefault="00EF7967" w:rsidP="0006756E">
            <w:pPr>
              <w:rPr>
                <w:rFonts w:asciiTheme="minorHAnsi" w:hAnsiTheme="minorHAnsi" w:cstheme="minorHAnsi"/>
                <w:sz w:val="22"/>
              </w:rPr>
            </w:pPr>
          </w:p>
          <w:p w14:paraId="153AA573" w14:textId="77777777" w:rsidR="001F7FC1" w:rsidRDefault="001F7FC1" w:rsidP="0006756E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The HR manager has decided to </w:t>
            </w:r>
            <w:r w:rsidR="00645288">
              <w:rPr>
                <w:rFonts w:asciiTheme="minorHAnsi" w:hAnsiTheme="minorHAnsi" w:cstheme="minorHAnsi"/>
                <w:sz w:val="22"/>
              </w:rPr>
              <w:t xml:space="preserve">conduct a </w:t>
            </w:r>
            <w:r>
              <w:rPr>
                <w:rFonts w:asciiTheme="minorHAnsi" w:hAnsiTheme="minorHAnsi" w:cstheme="minorHAnsi"/>
                <w:sz w:val="22"/>
              </w:rPr>
              <w:t xml:space="preserve">review </w:t>
            </w:r>
            <w:r w:rsidR="00645288">
              <w:rPr>
                <w:rFonts w:asciiTheme="minorHAnsi" w:hAnsiTheme="minorHAnsi" w:cstheme="minorHAnsi"/>
                <w:sz w:val="22"/>
              </w:rPr>
              <w:t xml:space="preserve">of </w:t>
            </w:r>
            <w:r>
              <w:rPr>
                <w:rFonts w:asciiTheme="minorHAnsi" w:hAnsiTheme="minorHAnsi" w:cstheme="minorHAnsi"/>
                <w:sz w:val="22"/>
              </w:rPr>
              <w:t xml:space="preserve">the company’s </w:t>
            </w:r>
            <w:r w:rsidR="00645288">
              <w:rPr>
                <w:rFonts w:asciiTheme="minorHAnsi" w:hAnsiTheme="minorHAnsi" w:cstheme="minorHAnsi"/>
                <w:sz w:val="22"/>
              </w:rPr>
              <w:t>pay structure</w:t>
            </w:r>
            <w:r>
              <w:rPr>
                <w:rFonts w:asciiTheme="minorHAnsi" w:hAnsiTheme="minorHAnsi" w:cstheme="minorHAnsi"/>
                <w:sz w:val="22"/>
              </w:rPr>
              <w:t xml:space="preserve">.  She is planning to put together a task force to </w:t>
            </w:r>
            <w:r w:rsidR="00EF7967">
              <w:rPr>
                <w:rFonts w:asciiTheme="minorHAnsi" w:hAnsiTheme="minorHAnsi" w:cstheme="minorHAnsi"/>
                <w:sz w:val="22"/>
              </w:rPr>
              <w:t>gather data from current employees about their views on this particular aspect of the company’s operations.</w:t>
            </w:r>
          </w:p>
          <w:p w14:paraId="05E9EE0B" w14:textId="77777777" w:rsidR="00E92415" w:rsidRPr="00E92415" w:rsidRDefault="00E92415" w:rsidP="00E92415">
            <w:pPr>
              <w:rPr>
                <w:rFonts w:asciiTheme="minorHAnsi" w:hAnsiTheme="minorHAnsi" w:cstheme="minorHAnsi"/>
                <w:sz w:val="22"/>
              </w:rPr>
            </w:pPr>
          </w:p>
          <w:p w14:paraId="7A5DD77C" w14:textId="77777777" w:rsidR="00E92415" w:rsidRDefault="00EF7967" w:rsidP="00E92415">
            <w:pPr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You </w:t>
            </w:r>
            <w:r w:rsidR="00E92415" w:rsidRPr="00E92415">
              <w:rPr>
                <w:rFonts w:asciiTheme="minorHAnsi" w:hAnsiTheme="minorHAnsi" w:cstheme="minorHAnsi"/>
                <w:sz w:val="22"/>
              </w:rPr>
              <w:t xml:space="preserve">have </w:t>
            </w:r>
            <w:r>
              <w:rPr>
                <w:rFonts w:asciiTheme="minorHAnsi" w:hAnsiTheme="minorHAnsi" w:cstheme="minorHAnsi"/>
                <w:sz w:val="22"/>
              </w:rPr>
              <w:t xml:space="preserve">been </w:t>
            </w:r>
            <w:r w:rsidR="00E92415" w:rsidRPr="00E92415">
              <w:rPr>
                <w:rFonts w:asciiTheme="minorHAnsi" w:hAnsiTheme="minorHAnsi" w:cstheme="minorHAnsi"/>
                <w:sz w:val="22"/>
              </w:rPr>
              <w:t>approached</w:t>
            </w:r>
            <w:r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E92415">
              <w:rPr>
                <w:rFonts w:asciiTheme="minorHAnsi" w:hAnsiTheme="minorHAnsi" w:cstheme="minorHAnsi"/>
                <w:sz w:val="22"/>
              </w:rPr>
              <w:t xml:space="preserve">as a Business student </w:t>
            </w:r>
            <w:r w:rsidR="00E92415" w:rsidRPr="00E92415">
              <w:rPr>
                <w:rFonts w:asciiTheme="minorHAnsi" w:hAnsiTheme="minorHAnsi" w:cstheme="minorHAnsi"/>
                <w:sz w:val="22"/>
              </w:rPr>
              <w:t xml:space="preserve">to assist in the collection of data.  </w:t>
            </w:r>
            <w:r w:rsidR="00E92415" w:rsidRPr="00E92415">
              <w:rPr>
                <w:rFonts w:asciiTheme="minorHAnsi" w:hAnsiTheme="minorHAnsi" w:cstheme="minorHAnsi"/>
                <w:b/>
                <w:color w:val="FF0000"/>
                <w:sz w:val="22"/>
              </w:rPr>
              <w:t xml:space="preserve"> </w:t>
            </w:r>
            <w:r w:rsidR="00E92415" w:rsidRPr="00E92415">
              <w:rPr>
                <w:rFonts w:asciiTheme="minorHAnsi" w:hAnsiTheme="minorHAnsi" w:cstheme="minorHAnsi"/>
                <w:sz w:val="22"/>
              </w:rPr>
              <w:t xml:space="preserve">In particular, </w:t>
            </w:r>
            <w:r>
              <w:rPr>
                <w:rFonts w:asciiTheme="minorHAnsi" w:hAnsiTheme="minorHAnsi" w:cstheme="minorHAnsi"/>
                <w:sz w:val="22"/>
              </w:rPr>
              <w:t>you are required to</w:t>
            </w:r>
            <w:r w:rsidR="00E92415" w:rsidRPr="00E92415">
              <w:rPr>
                <w:rFonts w:asciiTheme="minorHAnsi" w:hAnsiTheme="minorHAnsi" w:cstheme="minorHAnsi"/>
                <w:sz w:val="22"/>
              </w:rPr>
              <w:t>:</w:t>
            </w:r>
          </w:p>
          <w:p w14:paraId="7D20B8CA" w14:textId="77777777" w:rsidR="00F136B0" w:rsidRPr="00E92415" w:rsidRDefault="00F136B0" w:rsidP="00E92415">
            <w:pPr>
              <w:rPr>
                <w:rFonts w:asciiTheme="minorHAnsi" w:hAnsiTheme="minorHAnsi" w:cstheme="minorHAnsi"/>
                <w:sz w:val="22"/>
              </w:rPr>
            </w:pPr>
          </w:p>
          <w:p w14:paraId="6B5E0A40" w14:textId="77777777" w:rsidR="00E92415" w:rsidRPr="00E92415" w:rsidRDefault="00E92415" w:rsidP="00E92415">
            <w:pPr>
              <w:pStyle w:val="ListParagraph"/>
              <w:numPr>
                <w:ilvl w:val="0"/>
                <w:numId w:val="6"/>
              </w:numPr>
              <w:spacing w:before="0" w:after="160"/>
              <w:ind w:left="567" w:hanging="567"/>
              <w:rPr>
                <w:rFonts w:asciiTheme="minorHAnsi" w:hAnsiTheme="minorHAnsi" w:cstheme="minorHAnsi"/>
                <w:sz w:val="22"/>
              </w:rPr>
            </w:pPr>
            <w:r w:rsidRPr="00E92415">
              <w:rPr>
                <w:rFonts w:asciiTheme="minorHAnsi" w:hAnsiTheme="minorHAnsi" w:cstheme="minorHAnsi"/>
                <w:sz w:val="22"/>
              </w:rPr>
              <w:t xml:space="preserve">Based on your knowledge, </w:t>
            </w:r>
            <w:r w:rsidR="003C66DC">
              <w:rPr>
                <w:rFonts w:asciiTheme="minorHAnsi" w:hAnsiTheme="minorHAnsi" w:cstheme="minorHAnsi"/>
                <w:sz w:val="22"/>
              </w:rPr>
              <w:t>discuss the suitability of a</w:t>
            </w:r>
            <w:r w:rsidRPr="00E92415">
              <w:rPr>
                <w:rFonts w:asciiTheme="minorHAnsi" w:hAnsiTheme="minorHAnsi" w:cstheme="minorHAnsi"/>
                <w:sz w:val="22"/>
              </w:rPr>
              <w:t xml:space="preserve"> questionnaire </w:t>
            </w:r>
            <w:r w:rsidR="003C66DC">
              <w:rPr>
                <w:rFonts w:asciiTheme="minorHAnsi" w:hAnsiTheme="minorHAnsi" w:cstheme="minorHAnsi"/>
                <w:sz w:val="22"/>
              </w:rPr>
              <w:t xml:space="preserve">as a </w:t>
            </w:r>
            <w:r w:rsidRPr="00E92415">
              <w:rPr>
                <w:rFonts w:asciiTheme="minorHAnsi" w:hAnsiTheme="minorHAnsi" w:cstheme="minorHAnsi"/>
                <w:sz w:val="22"/>
              </w:rPr>
              <w:t>method of data collection for this project.</w:t>
            </w:r>
          </w:p>
          <w:p w14:paraId="11BC369C" w14:textId="77777777" w:rsidR="00E92415" w:rsidRDefault="00E92415" w:rsidP="00E92415">
            <w:pPr>
              <w:pStyle w:val="ListParagraph"/>
              <w:numPr>
                <w:ilvl w:val="0"/>
                <w:numId w:val="6"/>
              </w:numPr>
              <w:spacing w:before="0" w:after="160"/>
              <w:ind w:left="567" w:hanging="567"/>
              <w:rPr>
                <w:rFonts w:asciiTheme="minorHAnsi" w:hAnsiTheme="minorHAnsi" w:cstheme="minorHAnsi"/>
                <w:sz w:val="22"/>
              </w:rPr>
            </w:pPr>
            <w:r w:rsidRPr="00E92415">
              <w:rPr>
                <w:rFonts w:asciiTheme="minorHAnsi" w:hAnsiTheme="minorHAnsi" w:cstheme="minorHAnsi"/>
                <w:sz w:val="22"/>
              </w:rPr>
              <w:t>Suggest</w:t>
            </w:r>
            <w:r w:rsidR="004F4E0F">
              <w:rPr>
                <w:rFonts w:asciiTheme="minorHAnsi" w:hAnsiTheme="minorHAnsi" w:cstheme="minorHAnsi"/>
                <w:sz w:val="22"/>
              </w:rPr>
              <w:t>,</w:t>
            </w:r>
            <w:r w:rsidRPr="00E92415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4F4E0F">
              <w:rPr>
                <w:rFonts w:asciiTheme="minorHAnsi" w:hAnsiTheme="minorHAnsi" w:cstheme="minorHAnsi"/>
                <w:sz w:val="22"/>
              </w:rPr>
              <w:t xml:space="preserve">with justification, </w:t>
            </w:r>
            <w:r w:rsidRPr="00E92415">
              <w:rPr>
                <w:rFonts w:asciiTheme="minorHAnsi" w:hAnsiTheme="minorHAnsi" w:cstheme="minorHAnsi"/>
                <w:sz w:val="22"/>
              </w:rPr>
              <w:t>what data they need to collect.</w:t>
            </w:r>
          </w:p>
          <w:p w14:paraId="7C87ADCC" w14:textId="77777777" w:rsidR="00E92415" w:rsidRDefault="00E92415" w:rsidP="00E92415">
            <w:pPr>
              <w:pStyle w:val="ListParagraph"/>
              <w:numPr>
                <w:ilvl w:val="0"/>
                <w:numId w:val="6"/>
              </w:numPr>
              <w:spacing w:before="0" w:after="160"/>
              <w:ind w:left="567" w:hanging="567"/>
              <w:rPr>
                <w:rFonts w:asciiTheme="minorHAnsi" w:hAnsiTheme="minorHAnsi" w:cstheme="minorHAnsi"/>
                <w:sz w:val="22"/>
              </w:rPr>
            </w:pPr>
            <w:r w:rsidRPr="00E92415">
              <w:rPr>
                <w:rFonts w:asciiTheme="minorHAnsi" w:hAnsiTheme="minorHAnsi" w:cstheme="minorHAnsi"/>
                <w:sz w:val="22"/>
              </w:rPr>
              <w:t xml:space="preserve">Design a questionnaire which can </w:t>
            </w:r>
            <w:r w:rsidR="002820CB">
              <w:rPr>
                <w:rFonts w:asciiTheme="minorHAnsi" w:hAnsiTheme="minorHAnsi" w:cstheme="minorHAnsi"/>
                <w:sz w:val="22"/>
              </w:rPr>
              <w:t xml:space="preserve">be </w:t>
            </w:r>
            <w:r w:rsidRPr="00E92415">
              <w:rPr>
                <w:rFonts w:asciiTheme="minorHAnsi" w:hAnsiTheme="minorHAnsi" w:cstheme="minorHAnsi"/>
                <w:sz w:val="22"/>
              </w:rPr>
              <w:t>use</w:t>
            </w:r>
            <w:r w:rsidR="002820CB">
              <w:rPr>
                <w:rFonts w:asciiTheme="minorHAnsi" w:hAnsiTheme="minorHAnsi" w:cstheme="minorHAnsi"/>
                <w:sz w:val="22"/>
              </w:rPr>
              <w:t>d</w:t>
            </w:r>
            <w:r w:rsidRPr="00E92415">
              <w:rPr>
                <w:rFonts w:asciiTheme="minorHAnsi" w:hAnsiTheme="minorHAnsi" w:cstheme="minorHAnsi"/>
                <w:sz w:val="22"/>
              </w:rPr>
              <w:t xml:space="preserve"> to collect the required data, with a justification for the </w:t>
            </w:r>
            <w:r w:rsidR="002820CB">
              <w:rPr>
                <w:rFonts w:asciiTheme="minorHAnsi" w:hAnsiTheme="minorHAnsi" w:cstheme="minorHAnsi"/>
                <w:sz w:val="22"/>
              </w:rPr>
              <w:t xml:space="preserve">types of questions you have asked and the specific </w:t>
            </w:r>
            <w:r w:rsidRPr="00E92415">
              <w:rPr>
                <w:rFonts w:asciiTheme="minorHAnsi" w:hAnsiTheme="minorHAnsi" w:cstheme="minorHAnsi"/>
                <w:sz w:val="22"/>
              </w:rPr>
              <w:t>questions you have included.</w:t>
            </w:r>
          </w:p>
          <w:p w14:paraId="7C2374F9" w14:textId="77777777" w:rsidR="00E92415" w:rsidRPr="00E92415" w:rsidRDefault="00E92415" w:rsidP="00E92415">
            <w:pPr>
              <w:pStyle w:val="ListParagraph"/>
              <w:ind w:left="567"/>
              <w:rPr>
                <w:rFonts w:asciiTheme="minorHAnsi" w:hAnsiTheme="minorHAnsi" w:cstheme="minorHAnsi"/>
                <w:sz w:val="22"/>
              </w:rPr>
            </w:pPr>
          </w:p>
          <w:p w14:paraId="774B7D0C" w14:textId="77777777" w:rsidR="00E92415" w:rsidRDefault="00E92415" w:rsidP="00E92415">
            <w:pPr>
              <w:pStyle w:val="ListParagraph"/>
              <w:ind w:left="0"/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</w:rPr>
            </w:pPr>
            <w:r w:rsidRPr="00E92415"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</w:rPr>
              <w:lastRenderedPageBreak/>
              <w:t>Notes:</w:t>
            </w:r>
          </w:p>
          <w:p w14:paraId="26093AA9" w14:textId="77777777" w:rsidR="00F136B0" w:rsidRPr="00DD25BE" w:rsidRDefault="00F136B0" w:rsidP="00F136B0">
            <w:pPr>
              <w:pStyle w:val="ListParagraph"/>
              <w:ind w:left="0"/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</w:rPr>
              <w:t xml:space="preserve">THIS IS AN </w:t>
            </w:r>
            <w:r w:rsidRPr="000C4910">
              <w:rPr>
                <w:rFonts w:asciiTheme="minorHAnsi" w:eastAsia="Times New Roman" w:hAnsiTheme="minorHAnsi" w:cstheme="minorHAnsi"/>
                <w:b/>
                <w:bCs/>
                <w:noProof/>
                <w:color w:val="FF0000"/>
                <w:sz w:val="22"/>
              </w:rPr>
              <w:t xml:space="preserve">INDIVIDUAL </w:t>
            </w:r>
            <w:r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</w:rPr>
              <w:t>ASSIGNMENT.  PLEASE MAKE SURE YOU WORK INDEPENDENTLY AND THE WORK YOU SUBMIT IS YOUR OWN.</w:t>
            </w:r>
          </w:p>
          <w:p w14:paraId="4B1C1E44" w14:textId="77777777" w:rsidR="00F136B0" w:rsidRPr="00E92415" w:rsidRDefault="00F136B0" w:rsidP="00E92415">
            <w:pPr>
              <w:pStyle w:val="ListParagraph"/>
              <w:ind w:left="0"/>
              <w:rPr>
                <w:rFonts w:asciiTheme="minorHAnsi" w:eastAsia="Times New Roman" w:hAnsiTheme="minorHAnsi" w:cstheme="minorHAnsi"/>
                <w:b/>
                <w:bCs/>
                <w:noProof/>
                <w:sz w:val="22"/>
              </w:rPr>
            </w:pPr>
          </w:p>
          <w:p w14:paraId="10C1EB60" w14:textId="77777777" w:rsidR="00E92415" w:rsidRPr="00E92415" w:rsidRDefault="00E92415" w:rsidP="00E92415">
            <w:pPr>
              <w:pStyle w:val="ListParagraph"/>
              <w:ind w:left="0"/>
              <w:rPr>
                <w:rFonts w:asciiTheme="minorHAnsi" w:hAnsiTheme="minorHAnsi" w:cstheme="minorHAnsi"/>
                <w:sz w:val="22"/>
              </w:rPr>
            </w:pPr>
            <w:r w:rsidRPr="00E92415">
              <w:rPr>
                <w:rFonts w:asciiTheme="minorHAnsi" w:hAnsiTheme="minorHAnsi" w:cstheme="minorHAnsi"/>
                <w:sz w:val="22"/>
              </w:rPr>
              <w:t>This assignment does NOT require you to collect the data.</w:t>
            </w:r>
          </w:p>
          <w:p w14:paraId="7A6F7F17" w14:textId="77777777" w:rsidR="00E92415" w:rsidRDefault="00E92415" w:rsidP="00E92415">
            <w:pPr>
              <w:pStyle w:val="ListParagraph"/>
              <w:ind w:left="0"/>
              <w:rPr>
                <w:rFonts w:asciiTheme="minorHAnsi" w:hAnsiTheme="minorHAnsi" w:cstheme="minorHAnsi"/>
                <w:sz w:val="22"/>
              </w:rPr>
            </w:pPr>
            <w:r w:rsidRPr="00E92415">
              <w:rPr>
                <w:rFonts w:asciiTheme="minorHAnsi" w:hAnsiTheme="minorHAnsi" w:cstheme="minorHAnsi"/>
                <w:sz w:val="22"/>
              </w:rPr>
              <w:t>Your submission MUST include the questionnaire you have designed.</w:t>
            </w:r>
          </w:p>
          <w:p w14:paraId="226B7E8F" w14:textId="77777777" w:rsidR="00E92415" w:rsidRPr="00E92415" w:rsidRDefault="00E92415" w:rsidP="00E92415">
            <w:pPr>
              <w:pStyle w:val="ListParagraph"/>
              <w:ind w:left="0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Your questionnaire must include questions you have </w:t>
            </w:r>
            <w:r w:rsidRPr="000C4910">
              <w:rPr>
                <w:rFonts w:asciiTheme="minorHAnsi" w:hAnsiTheme="minorHAnsi" w:cstheme="minorHAnsi"/>
                <w:b/>
                <w:color w:val="FF0000"/>
                <w:sz w:val="22"/>
              </w:rPr>
              <w:t>WRITTEN YOURSELF</w:t>
            </w:r>
          </w:p>
          <w:p w14:paraId="10E2E854" w14:textId="77777777" w:rsidR="00ED6977" w:rsidRDefault="00ED6977" w:rsidP="00363944">
            <w:pPr>
              <w:spacing w:line="30" w:lineRule="atLeast"/>
            </w:pPr>
          </w:p>
          <w:p w14:paraId="6BF790B7" w14:textId="77777777" w:rsidR="007F6185" w:rsidRPr="00B475DD" w:rsidRDefault="007F6185" w:rsidP="00363944">
            <w:pPr>
              <w:spacing w:line="30" w:lineRule="atLeast"/>
            </w:pPr>
          </w:p>
        </w:tc>
      </w:tr>
      <w:tr w:rsidR="007F6185" w:rsidRPr="00B475DD" w14:paraId="605D11FC" w14:textId="77777777" w:rsidTr="00D415FC">
        <w:tc>
          <w:tcPr>
            <w:tcW w:w="11624" w:type="dxa"/>
            <w:shd w:val="clear" w:color="auto" w:fill="C6D9F1" w:themeFill="text2" w:themeFillTint="33"/>
          </w:tcPr>
          <w:sdt>
            <w:sdtPr>
              <w:rPr>
                <w:sz w:val="22"/>
              </w:rPr>
              <w:alias w:val="Thresholds"/>
              <w:tag w:val="Thresholds"/>
              <w:id w:val="1922824475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71D3AB3C" w14:textId="77777777" w:rsidR="007F6185" w:rsidRPr="00ED6977" w:rsidRDefault="007F6185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ED6977">
                  <w:rPr>
                    <w:sz w:val="22"/>
                  </w:rPr>
                  <w:t>What do I need to do to pass? (Threshold Expectations from UIF)</w:t>
                </w:r>
              </w:p>
            </w:sdtContent>
          </w:sdt>
        </w:tc>
      </w:tr>
      <w:tr w:rsidR="007F6185" w:rsidRPr="00B475DD" w14:paraId="7B08AF3A" w14:textId="77777777" w:rsidTr="00D415FC">
        <w:tc>
          <w:tcPr>
            <w:tcW w:w="11624" w:type="dxa"/>
            <w:shd w:val="clear" w:color="auto" w:fill="ECF1F8"/>
          </w:tcPr>
          <w:p w14:paraId="6D87CDAE" w14:textId="77777777" w:rsidR="00E92415" w:rsidRPr="00E92415" w:rsidRDefault="00E92415" w:rsidP="00E92415">
            <w:pPr>
              <w:pStyle w:val="ListParagraph"/>
              <w:numPr>
                <w:ilvl w:val="0"/>
                <w:numId w:val="7"/>
              </w:numPr>
              <w:spacing w:before="0" w:after="0"/>
              <w:contextualSpacing w:val="0"/>
              <w:rPr>
                <w:sz w:val="22"/>
              </w:rPr>
            </w:pPr>
            <w:r w:rsidRPr="00E92415">
              <w:rPr>
                <w:sz w:val="22"/>
              </w:rPr>
              <w:t>Discuss the validity of an appropriate technique for the purpose collecting data for the given scenario</w:t>
            </w:r>
          </w:p>
          <w:p w14:paraId="0DEA83F3" w14:textId="77777777" w:rsidR="00E92415" w:rsidRPr="00E92415" w:rsidRDefault="00E92415" w:rsidP="00E92415">
            <w:pPr>
              <w:pStyle w:val="ListParagraph"/>
              <w:numPr>
                <w:ilvl w:val="0"/>
                <w:numId w:val="7"/>
              </w:numPr>
              <w:spacing w:before="0" w:after="0"/>
              <w:contextualSpacing w:val="0"/>
              <w:rPr>
                <w:sz w:val="22"/>
              </w:rPr>
            </w:pPr>
            <w:r w:rsidRPr="00E92415">
              <w:rPr>
                <w:sz w:val="22"/>
              </w:rPr>
              <w:t>Identify the type of data required to help make a decision</w:t>
            </w:r>
          </w:p>
          <w:p w14:paraId="78D4BEF1" w14:textId="77777777" w:rsidR="00E92415" w:rsidRPr="00E92415" w:rsidRDefault="00E92415" w:rsidP="00E92415">
            <w:pPr>
              <w:pStyle w:val="ListParagraph"/>
              <w:numPr>
                <w:ilvl w:val="0"/>
                <w:numId w:val="7"/>
              </w:numPr>
              <w:spacing w:before="0" w:after="0"/>
              <w:contextualSpacing w:val="0"/>
              <w:rPr>
                <w:sz w:val="22"/>
              </w:rPr>
            </w:pPr>
            <w:r w:rsidRPr="00E92415">
              <w:rPr>
                <w:sz w:val="22"/>
              </w:rPr>
              <w:t>Compile a template that can be used for the purpose of future data collection</w:t>
            </w:r>
          </w:p>
          <w:p w14:paraId="14AE1033" w14:textId="77777777" w:rsidR="00ED6977" w:rsidRDefault="00ED6977" w:rsidP="00363944">
            <w:pPr>
              <w:pStyle w:val="Label"/>
              <w:spacing w:line="30" w:lineRule="atLeast"/>
            </w:pPr>
          </w:p>
          <w:p w14:paraId="74B036B0" w14:textId="77777777" w:rsidR="00ED6977" w:rsidRDefault="00ED6977" w:rsidP="00363944">
            <w:pPr>
              <w:pStyle w:val="Label"/>
              <w:spacing w:line="30" w:lineRule="atLeast"/>
            </w:pPr>
          </w:p>
          <w:p w14:paraId="272EE6B0" w14:textId="77777777" w:rsidR="007F6185" w:rsidRDefault="007F6185" w:rsidP="00363944">
            <w:pPr>
              <w:pStyle w:val="Label"/>
              <w:spacing w:line="30" w:lineRule="atLeast"/>
            </w:pPr>
          </w:p>
          <w:p w14:paraId="4D54C561" w14:textId="77777777" w:rsidR="00ED6977" w:rsidRDefault="00ED6977" w:rsidP="00363944">
            <w:pPr>
              <w:pStyle w:val="Label"/>
              <w:spacing w:line="30" w:lineRule="atLeast"/>
            </w:pPr>
          </w:p>
          <w:p w14:paraId="4824F31A" w14:textId="77777777" w:rsidR="00ED6977" w:rsidRDefault="00ED6977" w:rsidP="00363944">
            <w:pPr>
              <w:pStyle w:val="Label"/>
              <w:spacing w:line="30" w:lineRule="atLeast"/>
            </w:pPr>
          </w:p>
          <w:p w14:paraId="4C8F169E" w14:textId="77777777" w:rsidR="00ED6977" w:rsidRDefault="00ED6977" w:rsidP="00363944">
            <w:pPr>
              <w:pStyle w:val="Label"/>
              <w:spacing w:line="30" w:lineRule="atLeast"/>
            </w:pPr>
          </w:p>
          <w:p w14:paraId="28639400" w14:textId="77777777" w:rsidR="007F6185" w:rsidRDefault="007F6185" w:rsidP="00363944">
            <w:pPr>
              <w:pStyle w:val="Label"/>
              <w:spacing w:line="30" w:lineRule="atLeast"/>
            </w:pPr>
          </w:p>
          <w:p w14:paraId="0F318D5C" w14:textId="77777777" w:rsidR="007F6185" w:rsidRDefault="007F6185" w:rsidP="00363944">
            <w:pPr>
              <w:pStyle w:val="Label"/>
              <w:spacing w:line="30" w:lineRule="atLeast"/>
            </w:pPr>
          </w:p>
        </w:tc>
      </w:tr>
      <w:tr w:rsidR="007F6185" w:rsidRPr="00B475DD" w14:paraId="3C155C44" w14:textId="77777777" w:rsidTr="00D415FC">
        <w:tc>
          <w:tcPr>
            <w:tcW w:w="11624" w:type="dxa"/>
            <w:shd w:val="clear" w:color="auto" w:fill="C6D9F1" w:themeFill="text2" w:themeFillTint="33"/>
          </w:tcPr>
          <w:sdt>
            <w:sdtPr>
              <w:rPr>
                <w:sz w:val="22"/>
              </w:rPr>
              <w:alias w:val="Quality"/>
              <w:tag w:val="Quality"/>
              <w:id w:val="-1360960518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173735BD" w14:textId="77777777" w:rsidR="007F6185" w:rsidRPr="00ED6977" w:rsidRDefault="007F6185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ED6977">
                  <w:rPr>
                    <w:sz w:val="22"/>
                  </w:rPr>
                  <w:t>How do I produce high quality work that merits a good grade?</w:t>
                </w:r>
              </w:p>
            </w:sdtContent>
          </w:sdt>
        </w:tc>
      </w:tr>
      <w:tr w:rsidR="007F6185" w:rsidRPr="00B475DD" w14:paraId="28968EA3" w14:textId="77777777" w:rsidTr="00D415FC">
        <w:tc>
          <w:tcPr>
            <w:tcW w:w="11624" w:type="dxa"/>
            <w:shd w:val="clear" w:color="auto" w:fill="ECF1F8"/>
          </w:tcPr>
          <w:p w14:paraId="1A8176EB" w14:textId="77777777" w:rsidR="007F6185" w:rsidRDefault="0033478B" w:rsidP="00363944">
            <w:pPr>
              <w:pStyle w:val="Label"/>
              <w:spacing w:line="30" w:lineRule="atLeast"/>
            </w:pPr>
            <w:sdt>
              <w:sdtPr>
                <w:id w:val="332644400"/>
                <w:lock w:val="sdt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7C008A">
                  <w:t>We will be filling this section in together in class on</w:t>
                </w:r>
              </w:sdtContent>
            </w:sdt>
            <w:r w:rsidR="00BC3F94">
              <w:t xml:space="preserve">  </w:t>
            </w:r>
            <w:sdt>
              <w:sdtPr>
                <w:id w:val="323861373"/>
                <w:lock w:val="sdt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7C008A">
                  <w:t>make sure you have downloaded/printed out the Assignment Brief and bring it to the session with you</w:t>
                </w:r>
                <w:r w:rsidR="00BC3F94">
                  <w:t>.</w:t>
                </w:r>
              </w:sdtContent>
            </w:sdt>
          </w:p>
          <w:p w14:paraId="73BBE385" w14:textId="77777777" w:rsidR="001A5519" w:rsidRDefault="001A5519" w:rsidP="00363944">
            <w:pPr>
              <w:pStyle w:val="Label"/>
              <w:spacing w:line="30" w:lineRule="atLeast"/>
            </w:pPr>
          </w:p>
          <w:p w14:paraId="0A145078" w14:textId="77777777" w:rsidR="001A5519" w:rsidRDefault="001A5519" w:rsidP="00363944">
            <w:pPr>
              <w:pStyle w:val="Label"/>
              <w:spacing w:line="30" w:lineRule="atLeast"/>
            </w:pPr>
            <w:r>
              <w:t>Lecture in Week 2</w:t>
            </w:r>
          </w:p>
          <w:p w14:paraId="485FB57A" w14:textId="77777777" w:rsidR="001A5519" w:rsidRDefault="001A5519" w:rsidP="00363944">
            <w:pPr>
              <w:pStyle w:val="Label"/>
              <w:spacing w:line="30" w:lineRule="atLeast"/>
            </w:pPr>
            <w:r>
              <w:t>Lecture in Week 3</w:t>
            </w:r>
          </w:p>
          <w:p w14:paraId="1AC1F7C4" w14:textId="77777777" w:rsidR="001A5519" w:rsidRDefault="001A5519" w:rsidP="00363944">
            <w:pPr>
              <w:pStyle w:val="Label"/>
              <w:spacing w:line="30" w:lineRule="atLeast"/>
            </w:pPr>
            <w:r>
              <w:t>Workshop in Week 3</w:t>
            </w:r>
          </w:p>
          <w:p w14:paraId="1E4AEA01" w14:textId="77777777" w:rsidR="001A5519" w:rsidRDefault="001A5519" w:rsidP="00363944">
            <w:pPr>
              <w:pStyle w:val="Label"/>
              <w:spacing w:line="30" w:lineRule="atLeast"/>
            </w:pPr>
            <w:r>
              <w:t>Workshop in Week 4</w:t>
            </w:r>
          </w:p>
          <w:p w14:paraId="3AFFED00" w14:textId="77777777" w:rsidR="001A5519" w:rsidRDefault="001A5519" w:rsidP="00363944">
            <w:pPr>
              <w:pStyle w:val="Label"/>
              <w:spacing w:line="30" w:lineRule="atLeast"/>
            </w:pPr>
            <w:r>
              <w:t>Workshop in Week 5</w:t>
            </w:r>
          </w:p>
          <w:p w14:paraId="0733DB2A" w14:textId="77777777" w:rsidR="00ED6977" w:rsidRDefault="00ED6977" w:rsidP="00363944">
            <w:pPr>
              <w:pStyle w:val="Label"/>
              <w:spacing w:line="30" w:lineRule="atLeast"/>
            </w:pPr>
          </w:p>
          <w:p w14:paraId="6B6B9CA4" w14:textId="77777777" w:rsidR="00ED6977" w:rsidRDefault="00ED6977" w:rsidP="00363944">
            <w:pPr>
              <w:pStyle w:val="Label"/>
              <w:spacing w:line="30" w:lineRule="atLeast"/>
            </w:pPr>
          </w:p>
          <w:p w14:paraId="1A653D3C" w14:textId="77777777" w:rsidR="007F6185" w:rsidRDefault="007F6185" w:rsidP="00363944">
            <w:pPr>
              <w:pStyle w:val="Label"/>
              <w:spacing w:line="30" w:lineRule="atLeast"/>
            </w:pPr>
          </w:p>
          <w:p w14:paraId="38EAF1CD" w14:textId="77777777" w:rsidR="00ED6977" w:rsidRDefault="00ED6977" w:rsidP="00363944">
            <w:pPr>
              <w:pStyle w:val="Label"/>
              <w:spacing w:line="30" w:lineRule="atLeast"/>
            </w:pPr>
          </w:p>
          <w:p w14:paraId="284B187F" w14:textId="77777777" w:rsidR="00ED6977" w:rsidRDefault="00ED6977" w:rsidP="00363944">
            <w:pPr>
              <w:pStyle w:val="Label"/>
              <w:spacing w:line="30" w:lineRule="atLeast"/>
            </w:pPr>
          </w:p>
          <w:p w14:paraId="63F77D80" w14:textId="77777777" w:rsidR="00ED6977" w:rsidRDefault="00ED6977" w:rsidP="00363944">
            <w:pPr>
              <w:pStyle w:val="Label"/>
              <w:spacing w:line="30" w:lineRule="atLeast"/>
            </w:pPr>
          </w:p>
        </w:tc>
      </w:tr>
      <w:tr w:rsidR="00ED6977" w:rsidRPr="00B475DD" w14:paraId="7615806E" w14:textId="77777777" w:rsidTr="00D415FC">
        <w:sdt>
          <w:sdtPr>
            <w:rPr>
              <w:sz w:val="22"/>
            </w:rPr>
            <w:alias w:val="ScheduledSession"/>
            <w:tag w:val="Scheduled"/>
            <w:id w:val="-757752998"/>
            <w:lock w:val="sdt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1624" w:type="dxa"/>
                <w:shd w:val="clear" w:color="auto" w:fill="C6D9F1" w:themeFill="text2" w:themeFillTint="33"/>
              </w:tcPr>
              <w:p w14:paraId="32EAD5B6" w14:textId="77777777" w:rsidR="00ED6977" w:rsidRPr="00ED6977" w:rsidRDefault="00ED6977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 w:rsidRPr="00ED6977">
                  <w:rPr>
                    <w:sz w:val="22"/>
                  </w:rPr>
                  <w:t>How does assignment relate to what we are doing in scheduled sessions?</w:t>
                </w:r>
              </w:p>
            </w:tc>
          </w:sdtContent>
        </w:sdt>
      </w:tr>
      <w:tr w:rsidR="00ED6977" w:rsidRPr="00B475DD" w14:paraId="3A83D9E7" w14:textId="77777777" w:rsidTr="00D415FC">
        <w:tc>
          <w:tcPr>
            <w:tcW w:w="11624" w:type="dxa"/>
            <w:shd w:val="clear" w:color="auto" w:fill="ECF1F8"/>
          </w:tcPr>
          <w:p w14:paraId="31ECE995" w14:textId="77777777" w:rsidR="00ED6977" w:rsidRDefault="00706210" w:rsidP="00363944">
            <w:pPr>
              <w:pStyle w:val="Label"/>
              <w:spacing w:line="30" w:lineRule="atLeast"/>
              <w:rPr>
                <w:sz w:val="22"/>
              </w:rPr>
            </w:pPr>
            <w:r>
              <w:rPr>
                <w:sz w:val="22"/>
              </w:rPr>
              <w:t xml:space="preserve">In the first few weeks of the unit, we will spend time discussing data collection methods, critiquing questionnaires, and designing questionnaires. </w:t>
            </w:r>
          </w:p>
          <w:p w14:paraId="68C9C913" w14:textId="77777777" w:rsidR="00ED6977" w:rsidRDefault="00ED6977" w:rsidP="00363944">
            <w:pPr>
              <w:pStyle w:val="Label"/>
              <w:spacing w:line="30" w:lineRule="atLeast"/>
              <w:rPr>
                <w:sz w:val="22"/>
              </w:rPr>
            </w:pPr>
          </w:p>
          <w:p w14:paraId="2033D6D7" w14:textId="77777777" w:rsidR="00ED6977" w:rsidRDefault="00ED6977" w:rsidP="00363944">
            <w:pPr>
              <w:pStyle w:val="Label"/>
              <w:spacing w:line="30" w:lineRule="atLeast"/>
              <w:rPr>
                <w:sz w:val="22"/>
              </w:rPr>
            </w:pPr>
          </w:p>
          <w:p w14:paraId="7FC5B005" w14:textId="77777777" w:rsidR="00ED6977" w:rsidRDefault="00ED6977" w:rsidP="00363944">
            <w:pPr>
              <w:pStyle w:val="Label"/>
              <w:spacing w:line="30" w:lineRule="atLeast"/>
              <w:rPr>
                <w:sz w:val="22"/>
              </w:rPr>
            </w:pPr>
          </w:p>
          <w:p w14:paraId="5DFEBFAD" w14:textId="77777777" w:rsidR="00ED6977" w:rsidRDefault="00ED6977" w:rsidP="00363944">
            <w:pPr>
              <w:pStyle w:val="Label"/>
              <w:spacing w:line="30" w:lineRule="atLeast"/>
              <w:rPr>
                <w:sz w:val="22"/>
              </w:rPr>
            </w:pPr>
          </w:p>
          <w:p w14:paraId="110C4676" w14:textId="77777777" w:rsidR="00ED6977" w:rsidRDefault="00ED6977" w:rsidP="00363944">
            <w:pPr>
              <w:pStyle w:val="Label"/>
              <w:spacing w:line="30" w:lineRule="atLeast"/>
              <w:rPr>
                <w:sz w:val="22"/>
              </w:rPr>
            </w:pPr>
          </w:p>
          <w:p w14:paraId="1EF7E4F3" w14:textId="77777777" w:rsidR="00ED6977" w:rsidRDefault="00ED6977" w:rsidP="00363944">
            <w:pPr>
              <w:pStyle w:val="Label"/>
              <w:spacing w:line="30" w:lineRule="atLeast"/>
              <w:rPr>
                <w:sz w:val="22"/>
              </w:rPr>
            </w:pPr>
          </w:p>
          <w:p w14:paraId="27170E14" w14:textId="77777777" w:rsidR="00ED6977" w:rsidRPr="00ED6977" w:rsidRDefault="00ED6977" w:rsidP="00363944">
            <w:pPr>
              <w:pStyle w:val="Label"/>
              <w:spacing w:line="30" w:lineRule="atLeast"/>
              <w:rPr>
                <w:sz w:val="22"/>
              </w:rPr>
            </w:pPr>
          </w:p>
        </w:tc>
      </w:tr>
    </w:tbl>
    <w:p w14:paraId="6F4B3514" w14:textId="77777777" w:rsidR="007F6185" w:rsidRDefault="007F6185" w:rsidP="00363944">
      <w:pPr>
        <w:spacing w:line="30" w:lineRule="atLeast"/>
      </w:pPr>
    </w:p>
    <w:p w14:paraId="33402904" w14:textId="77777777" w:rsidR="00DF03B4" w:rsidRDefault="00DF03B4" w:rsidP="00363944">
      <w:pPr>
        <w:spacing w:line="30" w:lineRule="atLeast"/>
      </w:pPr>
    </w:p>
    <w:p w14:paraId="3F7255E5" w14:textId="77777777" w:rsidR="00DF03B4" w:rsidRDefault="007E565F" w:rsidP="00363944">
      <w:pPr>
        <w:spacing w:line="30" w:lineRule="atLeast"/>
      </w:pPr>
      <w:r w:rsidRPr="006455E5">
        <w:rPr>
          <w:noProof/>
        </w:rPr>
        <w:drawing>
          <wp:anchor distT="0" distB="0" distL="114300" distR="114300" simplePos="0" relativeHeight="251664384" behindDoc="0" locked="0" layoutInCell="1" allowOverlap="1" wp14:anchorId="41824B52" wp14:editId="3E906AB9">
            <wp:simplePos x="0" y="0"/>
            <wp:positionH relativeFrom="column">
              <wp:posOffset>607060</wp:posOffset>
            </wp:positionH>
            <wp:positionV relativeFrom="paragraph">
              <wp:posOffset>190500</wp:posOffset>
            </wp:positionV>
            <wp:extent cx="4711700" cy="3302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55E5">
        <w:rPr>
          <w:noProof/>
        </w:rPr>
        <w:drawing>
          <wp:anchor distT="0" distB="0" distL="114300" distR="114300" simplePos="0" relativeHeight="251663360" behindDoc="0" locked="0" layoutInCell="1" allowOverlap="1" wp14:anchorId="455AFE31" wp14:editId="4ED6867A">
            <wp:simplePos x="0" y="0"/>
            <wp:positionH relativeFrom="column">
              <wp:posOffset>-2540</wp:posOffset>
            </wp:positionH>
            <wp:positionV relativeFrom="paragraph">
              <wp:posOffset>63500</wp:posOffset>
            </wp:positionV>
            <wp:extent cx="635000" cy="4572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60B0F" w14:textId="77777777" w:rsidR="00DF03B4" w:rsidRDefault="00DF03B4" w:rsidP="00363944">
      <w:pPr>
        <w:spacing w:line="30" w:lineRule="atLeast"/>
      </w:pPr>
    </w:p>
    <w:p w14:paraId="1FF30243" w14:textId="77777777" w:rsidR="00DF03B4" w:rsidRDefault="00DF03B4" w:rsidP="00363944">
      <w:pPr>
        <w:spacing w:line="30" w:lineRule="atLeast"/>
      </w:pPr>
    </w:p>
    <w:tbl>
      <w:tblPr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1619"/>
      </w:tblGrid>
      <w:tr w:rsidR="00DF03B4" w:rsidRPr="00ED6977" w14:paraId="50F9A51F" w14:textId="77777777" w:rsidTr="00D415FC">
        <w:tc>
          <w:tcPr>
            <w:tcW w:w="11619" w:type="dxa"/>
            <w:shd w:val="clear" w:color="auto" w:fill="D6E3BC" w:themeFill="accent3" w:themeFillTint="66"/>
          </w:tcPr>
          <w:sdt>
            <w:sdtPr>
              <w:rPr>
                <w:sz w:val="22"/>
              </w:rPr>
              <w:alias w:val="Marking"/>
              <w:tag w:val="Marking"/>
              <w:id w:val="734288700"/>
              <w:lock w:val="sdtContentLocked"/>
              <w:placeholder>
                <w:docPart w:val="DefaultPlaceholder_-1854013440"/>
              </w:placeholder>
            </w:sdtPr>
            <w:sdtEndPr/>
            <w:sdtContent>
              <w:p w14:paraId="48AA8694" w14:textId="77777777" w:rsidR="00DF03B4" w:rsidRPr="00ED6977" w:rsidRDefault="00DF03B4" w:rsidP="00363944">
                <w:pPr>
                  <w:pStyle w:val="Label"/>
                  <w:spacing w:line="30" w:lineRule="atLeast"/>
                  <w:rPr>
                    <w:sz w:val="22"/>
                  </w:rPr>
                </w:pPr>
                <w:r>
                  <w:rPr>
                    <w:sz w:val="22"/>
                  </w:rPr>
                  <w:t>How will my assignment be marked?</w:t>
                </w:r>
              </w:p>
            </w:sdtContent>
          </w:sdt>
        </w:tc>
      </w:tr>
      <w:tr w:rsidR="00DF03B4" w:rsidRPr="00B475DD" w14:paraId="0B586B10" w14:textId="77777777" w:rsidTr="00D415FC">
        <w:tc>
          <w:tcPr>
            <w:tcW w:w="11619" w:type="dxa"/>
            <w:shd w:val="clear" w:color="auto" w:fill="EAF1DD" w:themeFill="accent3" w:themeFillTint="33"/>
          </w:tcPr>
          <w:p w14:paraId="1440696F" w14:textId="77777777" w:rsidR="00DF03B4" w:rsidRDefault="00DF03B4" w:rsidP="00363944">
            <w:pPr>
              <w:spacing w:line="30" w:lineRule="atLeast"/>
            </w:pPr>
          </w:p>
          <w:sdt>
            <w:sdtPr>
              <w:alias w:val="Text"/>
              <w:tag w:val="text"/>
              <w:id w:val="1367326801"/>
              <w:lock w:val="sdtLocked"/>
              <w:placeholder>
                <w:docPart w:val="DefaultPlaceholder_-1854013440"/>
              </w:placeholder>
            </w:sdtPr>
            <w:sdtEndPr/>
            <w:sdtContent>
              <w:p w14:paraId="061992A2" w14:textId="77777777" w:rsidR="00DF03B4" w:rsidRDefault="00DF03B4" w:rsidP="00363944">
                <w:pPr>
                  <w:spacing w:line="30" w:lineRule="atLeast"/>
                </w:pPr>
                <w:r>
                  <w:t>Your assignment</w:t>
                </w:r>
                <w:r w:rsidR="00AC126A">
                  <w:t xml:space="preserve"> will</w:t>
                </w:r>
                <w:r>
                  <w:t xml:space="preserve"> be marked according to the threshold expectations and the criteria on the following page</w:t>
                </w:r>
                <w:r w:rsidR="00BC1E15">
                  <w:t>.</w:t>
                </w:r>
              </w:p>
              <w:p w14:paraId="1E1AF305" w14:textId="77777777" w:rsidR="00BC1E15" w:rsidRDefault="00BC1E15" w:rsidP="00363944">
                <w:pPr>
                  <w:spacing w:line="30" w:lineRule="atLeast"/>
                </w:pPr>
              </w:p>
              <w:p w14:paraId="0AE9DA11" w14:textId="77777777" w:rsidR="00DF03B4" w:rsidRDefault="00BC1E15" w:rsidP="00363944">
                <w:pPr>
                  <w:spacing w:line="30" w:lineRule="atLeast"/>
                </w:pPr>
                <w:r>
                  <w:t xml:space="preserve">You can use them to evaluate your own work and </w:t>
                </w:r>
                <w:r w:rsidR="00AC126A">
                  <w:t>consider</w:t>
                </w:r>
                <w:r>
                  <w:t xml:space="preserve"> your grade before you submit.</w:t>
                </w:r>
              </w:p>
            </w:sdtContent>
          </w:sdt>
          <w:p w14:paraId="485F6A15" w14:textId="77777777" w:rsidR="00AB6777" w:rsidRDefault="00AB6777" w:rsidP="00363944">
            <w:pPr>
              <w:spacing w:line="30" w:lineRule="atLeast"/>
            </w:pPr>
          </w:p>
          <w:p w14:paraId="0F759268" w14:textId="77777777" w:rsidR="00AB6777" w:rsidRDefault="00AB6777" w:rsidP="00363944">
            <w:pPr>
              <w:spacing w:line="30" w:lineRule="atLeast"/>
            </w:pPr>
          </w:p>
          <w:p w14:paraId="2C7E4D0A" w14:textId="77777777" w:rsidR="00AB6777" w:rsidRDefault="00AB6777" w:rsidP="00363944">
            <w:pPr>
              <w:spacing w:line="30" w:lineRule="atLeast"/>
            </w:pPr>
          </w:p>
          <w:p w14:paraId="045E4763" w14:textId="77777777" w:rsidR="00AB6777" w:rsidRDefault="00AB6777" w:rsidP="00363944">
            <w:pPr>
              <w:spacing w:line="30" w:lineRule="atLeast"/>
            </w:pPr>
          </w:p>
          <w:p w14:paraId="2FE550C5" w14:textId="77777777" w:rsidR="00AB6777" w:rsidRPr="00B475DD" w:rsidRDefault="00AB6777" w:rsidP="00363944">
            <w:pPr>
              <w:spacing w:line="30" w:lineRule="atLeast"/>
            </w:pPr>
          </w:p>
        </w:tc>
      </w:tr>
    </w:tbl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541"/>
        <w:gridCol w:w="2462"/>
        <w:gridCol w:w="2582"/>
        <w:gridCol w:w="2584"/>
        <w:gridCol w:w="2584"/>
      </w:tblGrid>
      <w:tr w:rsidR="00706210" w:rsidRPr="006578C5" w14:paraId="004EE073" w14:textId="77777777" w:rsidTr="00BE510B">
        <w:tc>
          <w:tcPr>
            <w:tcW w:w="1541" w:type="dxa"/>
            <w:shd w:val="clear" w:color="auto" w:fill="C2D69B" w:themeFill="accent3" w:themeFillTint="99"/>
          </w:tcPr>
          <w:p w14:paraId="5A1001F4" w14:textId="77777777" w:rsidR="00AC126A" w:rsidRPr="006578C5" w:rsidRDefault="00AC126A" w:rsidP="00363944">
            <w:pPr>
              <w:spacing w:line="30" w:lineRule="atLeast"/>
              <w:jc w:val="center"/>
              <w:rPr>
                <w:b/>
                <w:sz w:val="22"/>
              </w:rPr>
            </w:pPr>
          </w:p>
        </w:tc>
        <w:tc>
          <w:tcPr>
            <w:tcW w:w="2520" w:type="dxa"/>
            <w:shd w:val="clear" w:color="auto" w:fill="C2D69B" w:themeFill="accent3" w:themeFillTint="99"/>
          </w:tcPr>
          <w:sdt>
            <w:sdtPr>
              <w:rPr>
                <w:b/>
                <w:sz w:val="22"/>
              </w:rPr>
              <w:id w:val="-1634467067"/>
              <w:lock w:val="sdtContentLocked"/>
              <w:placeholder>
                <w:docPart w:val="DefaultPlaceholder_-1854013440"/>
              </w:placeholder>
              <w:group/>
            </w:sdtPr>
            <w:sdtEndPr/>
            <w:sdtContent>
              <w:p w14:paraId="3327CFDF" w14:textId="77777777" w:rsidR="00AC126A" w:rsidRPr="006578C5" w:rsidRDefault="00AC126A" w:rsidP="00363944">
                <w:pPr>
                  <w:spacing w:line="30" w:lineRule="atLeast"/>
                  <w:jc w:val="center"/>
                  <w:rPr>
                    <w:b/>
                    <w:sz w:val="22"/>
                  </w:rPr>
                </w:pPr>
                <w:r>
                  <w:rPr>
                    <w:b/>
                    <w:sz w:val="22"/>
                  </w:rPr>
                  <w:t>3</w:t>
                </w:r>
                <w:r w:rsidRPr="00AC126A">
                  <w:rPr>
                    <w:b/>
                    <w:sz w:val="22"/>
                    <w:vertAlign w:val="superscript"/>
                  </w:rPr>
                  <w:t>rd</w:t>
                </w:r>
                <w:r>
                  <w:rPr>
                    <w:b/>
                    <w:sz w:val="22"/>
                  </w:rPr>
                  <w:t xml:space="preserve"> Class – 40-49%</w:t>
                </w:r>
              </w:p>
            </w:sdtContent>
          </w:sdt>
        </w:tc>
        <w:tc>
          <w:tcPr>
            <w:tcW w:w="2638" w:type="dxa"/>
            <w:shd w:val="clear" w:color="auto" w:fill="C2D69B" w:themeFill="accent3" w:themeFillTint="99"/>
          </w:tcPr>
          <w:sdt>
            <w:sdtPr>
              <w:rPr>
                <w:b/>
                <w:sz w:val="22"/>
              </w:rPr>
              <w:id w:val="688341371"/>
              <w:lock w:val="sdtContentLocked"/>
              <w:placeholder>
                <w:docPart w:val="DefaultPlaceholder_-1854013440"/>
              </w:placeholder>
              <w:group/>
            </w:sdtPr>
            <w:sdtEndPr/>
            <w:sdtContent>
              <w:p w14:paraId="195E7CE0" w14:textId="77777777" w:rsidR="00AC126A" w:rsidRPr="006578C5" w:rsidRDefault="00AC126A" w:rsidP="00363944">
                <w:pPr>
                  <w:spacing w:line="30" w:lineRule="atLeast"/>
                  <w:jc w:val="center"/>
                  <w:rPr>
                    <w:b/>
                    <w:sz w:val="22"/>
                  </w:rPr>
                </w:pPr>
                <w:r w:rsidRPr="006578C5">
                  <w:rPr>
                    <w:b/>
                    <w:sz w:val="22"/>
                  </w:rPr>
                  <w:t>Lower 2</w:t>
                </w:r>
                <w:r w:rsidRPr="006578C5">
                  <w:rPr>
                    <w:b/>
                    <w:sz w:val="22"/>
                    <w:vertAlign w:val="superscript"/>
                  </w:rPr>
                  <w:t>nd</w:t>
                </w:r>
                <w:r w:rsidRPr="006578C5">
                  <w:rPr>
                    <w:b/>
                    <w:sz w:val="22"/>
                  </w:rPr>
                  <w:t xml:space="preserve"> – 50-59%</w:t>
                </w:r>
              </w:p>
            </w:sdtContent>
          </w:sdt>
        </w:tc>
        <w:tc>
          <w:tcPr>
            <w:tcW w:w="2640" w:type="dxa"/>
            <w:shd w:val="clear" w:color="auto" w:fill="C2D69B" w:themeFill="accent3" w:themeFillTint="99"/>
          </w:tcPr>
          <w:sdt>
            <w:sdtPr>
              <w:rPr>
                <w:b/>
                <w:sz w:val="22"/>
              </w:rPr>
              <w:id w:val="1619249397"/>
              <w:lock w:val="sdtContentLocked"/>
              <w:placeholder>
                <w:docPart w:val="DefaultPlaceholder_-1854013440"/>
              </w:placeholder>
              <w:group/>
            </w:sdtPr>
            <w:sdtEndPr/>
            <w:sdtContent>
              <w:p w14:paraId="58E94F33" w14:textId="77777777" w:rsidR="00AC126A" w:rsidRPr="006578C5" w:rsidRDefault="00AC126A" w:rsidP="00363944">
                <w:pPr>
                  <w:spacing w:line="30" w:lineRule="atLeast"/>
                  <w:jc w:val="center"/>
                  <w:rPr>
                    <w:b/>
                    <w:sz w:val="22"/>
                  </w:rPr>
                </w:pPr>
                <w:r w:rsidRPr="006578C5">
                  <w:rPr>
                    <w:b/>
                    <w:sz w:val="22"/>
                  </w:rPr>
                  <w:t>Upper 2</w:t>
                </w:r>
                <w:r w:rsidRPr="006578C5">
                  <w:rPr>
                    <w:b/>
                    <w:sz w:val="22"/>
                    <w:vertAlign w:val="superscript"/>
                  </w:rPr>
                  <w:t>nd</w:t>
                </w:r>
                <w:r w:rsidRPr="006578C5">
                  <w:rPr>
                    <w:b/>
                    <w:sz w:val="22"/>
                  </w:rPr>
                  <w:t xml:space="preserve"> – 60-69%</w:t>
                </w:r>
              </w:p>
            </w:sdtContent>
          </w:sdt>
        </w:tc>
        <w:tc>
          <w:tcPr>
            <w:tcW w:w="2640" w:type="dxa"/>
            <w:shd w:val="clear" w:color="auto" w:fill="C2D69B" w:themeFill="accent3" w:themeFillTint="99"/>
          </w:tcPr>
          <w:sdt>
            <w:sdtPr>
              <w:rPr>
                <w:b/>
                <w:sz w:val="22"/>
              </w:rPr>
              <w:alias w:val="1st"/>
              <w:tag w:val="1st"/>
              <w:id w:val="937254634"/>
              <w:lock w:val="sdtContentLocked"/>
            </w:sdtPr>
            <w:sdtEndPr/>
            <w:sdtContent>
              <w:p w14:paraId="09904FB7" w14:textId="77777777" w:rsidR="00AC126A" w:rsidRPr="006578C5" w:rsidRDefault="00AC126A" w:rsidP="00363944">
                <w:pPr>
                  <w:spacing w:line="30" w:lineRule="atLeast"/>
                  <w:jc w:val="center"/>
                  <w:rPr>
                    <w:b/>
                    <w:sz w:val="22"/>
                  </w:rPr>
                </w:pPr>
                <w:r w:rsidRPr="006578C5">
                  <w:rPr>
                    <w:b/>
                    <w:sz w:val="22"/>
                  </w:rPr>
                  <w:t>1</w:t>
                </w:r>
                <w:r w:rsidRPr="006578C5">
                  <w:rPr>
                    <w:b/>
                    <w:sz w:val="22"/>
                    <w:vertAlign w:val="superscript"/>
                  </w:rPr>
                  <w:t>st</w:t>
                </w:r>
                <w:r w:rsidRPr="006578C5">
                  <w:rPr>
                    <w:b/>
                    <w:sz w:val="22"/>
                  </w:rPr>
                  <w:t xml:space="preserve"> Class – 70%+</w:t>
                </w:r>
              </w:p>
            </w:sdtContent>
          </w:sdt>
        </w:tc>
      </w:tr>
      <w:tr w:rsidR="00706210" w:rsidRPr="006578C5" w14:paraId="6597E18D" w14:textId="77777777" w:rsidTr="00BE510B">
        <w:tc>
          <w:tcPr>
            <w:tcW w:w="1541" w:type="dxa"/>
            <w:shd w:val="clear" w:color="auto" w:fill="EAF1DD" w:themeFill="accent3" w:themeFillTint="33"/>
            <w:vAlign w:val="center"/>
          </w:tcPr>
          <w:p w14:paraId="6D053B65" w14:textId="77777777" w:rsidR="00AC126A" w:rsidRPr="00BE510B" w:rsidRDefault="00AC126A" w:rsidP="00363944">
            <w:pPr>
              <w:spacing w:line="30" w:lineRule="atLeast"/>
              <w:rPr>
                <w:rFonts w:asciiTheme="minorHAnsi" w:hAnsiTheme="minorHAnsi" w:cstheme="minorHAnsi"/>
                <w:sz w:val="22"/>
              </w:rPr>
            </w:pPr>
            <w:r w:rsidRPr="00BE510B">
              <w:rPr>
                <w:rFonts w:asciiTheme="minorHAnsi" w:hAnsiTheme="minorHAnsi" w:cstheme="minorHAnsi"/>
                <w:sz w:val="22"/>
              </w:rPr>
              <w:t>1</w:t>
            </w:r>
          </w:p>
          <w:p w14:paraId="7CC4848E" w14:textId="77777777" w:rsidR="00706210" w:rsidRPr="00BE510B" w:rsidRDefault="00EC1D4D" w:rsidP="00363944">
            <w:pPr>
              <w:spacing w:line="30" w:lineRule="atLeast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Suitability</w:t>
            </w:r>
          </w:p>
          <w:p w14:paraId="1A1E3559" w14:textId="77777777" w:rsidR="00706210" w:rsidRPr="00BE510B" w:rsidRDefault="00706210" w:rsidP="00363944">
            <w:pPr>
              <w:spacing w:line="30" w:lineRule="atLeast"/>
              <w:rPr>
                <w:rFonts w:asciiTheme="minorHAnsi" w:hAnsiTheme="minorHAnsi" w:cstheme="minorHAnsi"/>
                <w:sz w:val="22"/>
              </w:rPr>
            </w:pPr>
            <w:r w:rsidRPr="00BE510B">
              <w:rPr>
                <w:rFonts w:asciiTheme="minorHAnsi" w:hAnsiTheme="minorHAnsi" w:cstheme="minorHAnsi"/>
                <w:sz w:val="22"/>
              </w:rPr>
              <w:t>of a questionnaire</w:t>
            </w:r>
          </w:p>
          <w:p w14:paraId="13F15141" w14:textId="77777777" w:rsidR="00706210" w:rsidRPr="00706210" w:rsidRDefault="00706210" w:rsidP="00363944">
            <w:pPr>
              <w:spacing w:line="30" w:lineRule="atLeast"/>
              <w:rPr>
                <w:rFonts w:asciiTheme="minorHAnsi" w:hAnsiTheme="minorHAnsi" w:cstheme="minorHAnsi"/>
                <w:b/>
                <w:sz w:val="22"/>
              </w:rPr>
            </w:pPr>
            <w:r w:rsidRPr="00BE510B">
              <w:rPr>
                <w:rFonts w:asciiTheme="minorHAnsi" w:hAnsiTheme="minorHAnsi" w:cstheme="minorHAnsi"/>
                <w:sz w:val="22"/>
              </w:rPr>
              <w:t>(20%)</w:t>
            </w:r>
          </w:p>
        </w:tc>
        <w:tc>
          <w:tcPr>
            <w:tcW w:w="2520" w:type="dxa"/>
            <w:shd w:val="clear" w:color="auto" w:fill="EAF1DD" w:themeFill="accent3" w:themeFillTint="33"/>
          </w:tcPr>
          <w:p w14:paraId="2BC6EDC0" w14:textId="77777777" w:rsidR="00706210" w:rsidRPr="00706210" w:rsidRDefault="00706210" w:rsidP="00706210">
            <w:pPr>
              <w:widowControl w:val="0"/>
              <w:spacing w:before="100"/>
              <w:rPr>
                <w:rFonts w:asciiTheme="minorHAnsi" w:hAnsiTheme="minorHAnsi" w:cstheme="minorHAnsi"/>
                <w:snapToGrid w:val="0"/>
                <w:sz w:val="22"/>
                <w:lang w:eastAsia="en-GB"/>
              </w:rPr>
            </w:pPr>
            <w:r w:rsidRPr="00706210">
              <w:rPr>
                <w:rFonts w:asciiTheme="minorHAnsi" w:hAnsiTheme="minorHAnsi" w:cstheme="minorHAnsi"/>
                <w:snapToGrid w:val="0"/>
                <w:sz w:val="22"/>
                <w:lang w:eastAsia="en-GB"/>
              </w:rPr>
              <w:t xml:space="preserve">A limited discussion of the </w:t>
            </w:r>
            <w:r w:rsidR="00EC1D4D">
              <w:rPr>
                <w:rFonts w:asciiTheme="minorHAnsi" w:hAnsiTheme="minorHAnsi" w:cstheme="minorHAnsi"/>
                <w:snapToGrid w:val="0"/>
                <w:sz w:val="22"/>
                <w:lang w:eastAsia="en-GB"/>
              </w:rPr>
              <w:t>suitability</w:t>
            </w:r>
            <w:r w:rsidRPr="00706210">
              <w:rPr>
                <w:rFonts w:asciiTheme="minorHAnsi" w:hAnsiTheme="minorHAnsi" w:cstheme="minorHAnsi"/>
                <w:snapToGrid w:val="0"/>
                <w:sz w:val="22"/>
                <w:lang w:eastAsia="en-GB"/>
              </w:rPr>
              <w:t xml:space="preserve"> of a questionnaire for this project.  Discussion of other approaches is very limited or not included at all.</w:t>
            </w:r>
          </w:p>
          <w:p w14:paraId="099BAF00" w14:textId="77777777" w:rsidR="00AC126A" w:rsidRPr="00706210" w:rsidRDefault="00AC126A" w:rsidP="00363944">
            <w:pPr>
              <w:spacing w:line="30" w:lineRule="atLeas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638" w:type="dxa"/>
            <w:shd w:val="clear" w:color="auto" w:fill="EAF1DD" w:themeFill="accent3" w:themeFillTint="33"/>
          </w:tcPr>
          <w:p w14:paraId="34955B15" w14:textId="77777777" w:rsidR="00706210" w:rsidRPr="00706210" w:rsidRDefault="00706210" w:rsidP="00706210">
            <w:pPr>
              <w:widowControl w:val="0"/>
              <w:spacing w:before="100"/>
              <w:rPr>
                <w:rFonts w:asciiTheme="minorHAnsi" w:hAnsiTheme="minorHAnsi" w:cstheme="minorHAnsi"/>
                <w:snapToGrid w:val="0"/>
                <w:sz w:val="22"/>
                <w:lang w:eastAsia="en-GB"/>
              </w:rPr>
            </w:pPr>
            <w:r w:rsidRPr="00706210">
              <w:rPr>
                <w:rFonts w:asciiTheme="minorHAnsi" w:hAnsiTheme="minorHAnsi" w:cstheme="minorHAnsi"/>
                <w:snapToGrid w:val="0"/>
                <w:sz w:val="22"/>
                <w:lang w:eastAsia="en-GB"/>
              </w:rPr>
              <w:t xml:space="preserve">Good but limited discussion of the </w:t>
            </w:r>
            <w:r w:rsidR="00EC1D4D">
              <w:rPr>
                <w:rFonts w:asciiTheme="minorHAnsi" w:hAnsiTheme="minorHAnsi" w:cstheme="minorHAnsi"/>
                <w:snapToGrid w:val="0"/>
                <w:sz w:val="22"/>
                <w:lang w:eastAsia="en-GB"/>
              </w:rPr>
              <w:t>suitability</w:t>
            </w:r>
            <w:r w:rsidRPr="00706210">
              <w:rPr>
                <w:rFonts w:asciiTheme="minorHAnsi" w:hAnsiTheme="minorHAnsi" w:cstheme="minorHAnsi"/>
                <w:snapToGrid w:val="0"/>
                <w:sz w:val="22"/>
                <w:lang w:eastAsia="en-GB"/>
              </w:rPr>
              <w:t xml:space="preserve"> of a questionnaire for this project.  Discussion of </w:t>
            </w:r>
            <w:r w:rsidR="00286307">
              <w:rPr>
                <w:rFonts w:asciiTheme="minorHAnsi" w:hAnsiTheme="minorHAnsi" w:cstheme="minorHAnsi"/>
                <w:snapToGrid w:val="0"/>
                <w:sz w:val="22"/>
                <w:lang w:eastAsia="en-GB"/>
              </w:rPr>
              <w:t xml:space="preserve">the appropriateness of </w:t>
            </w:r>
            <w:r w:rsidRPr="00706210">
              <w:rPr>
                <w:rFonts w:asciiTheme="minorHAnsi" w:hAnsiTheme="minorHAnsi" w:cstheme="minorHAnsi"/>
                <w:snapToGrid w:val="0"/>
                <w:sz w:val="22"/>
                <w:lang w:eastAsia="en-GB"/>
              </w:rPr>
              <w:t>other approaches is limited.</w:t>
            </w:r>
          </w:p>
          <w:p w14:paraId="60D4046D" w14:textId="77777777" w:rsidR="00AC126A" w:rsidRPr="00706210" w:rsidRDefault="00AC126A" w:rsidP="00363944">
            <w:pPr>
              <w:spacing w:line="30" w:lineRule="atLeast"/>
              <w:rPr>
                <w:rFonts w:asciiTheme="minorHAnsi" w:hAnsiTheme="minorHAnsi" w:cstheme="minorHAnsi"/>
                <w:sz w:val="22"/>
              </w:rPr>
            </w:pPr>
          </w:p>
          <w:p w14:paraId="40BAB498" w14:textId="77777777" w:rsidR="00AC126A" w:rsidRPr="00706210" w:rsidRDefault="00AC126A" w:rsidP="00363944">
            <w:pPr>
              <w:spacing w:line="30" w:lineRule="atLeast"/>
              <w:rPr>
                <w:rFonts w:asciiTheme="minorHAnsi" w:hAnsiTheme="minorHAnsi" w:cstheme="minorHAnsi"/>
                <w:sz w:val="22"/>
              </w:rPr>
            </w:pPr>
          </w:p>
          <w:p w14:paraId="55AF13BE" w14:textId="77777777" w:rsidR="00AC126A" w:rsidRPr="00706210" w:rsidRDefault="00AC126A" w:rsidP="00363944">
            <w:pPr>
              <w:spacing w:line="30" w:lineRule="atLeas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640" w:type="dxa"/>
            <w:shd w:val="clear" w:color="auto" w:fill="EAF1DD" w:themeFill="accent3" w:themeFillTint="33"/>
          </w:tcPr>
          <w:p w14:paraId="389548C6" w14:textId="77777777" w:rsidR="00706210" w:rsidRPr="00706210" w:rsidRDefault="00706210" w:rsidP="00706210">
            <w:pPr>
              <w:widowControl w:val="0"/>
              <w:spacing w:before="100"/>
              <w:rPr>
                <w:rFonts w:asciiTheme="minorHAnsi" w:hAnsiTheme="minorHAnsi" w:cstheme="minorHAnsi"/>
                <w:snapToGrid w:val="0"/>
                <w:sz w:val="22"/>
                <w:lang w:eastAsia="en-GB"/>
              </w:rPr>
            </w:pPr>
            <w:r w:rsidRPr="00706210">
              <w:rPr>
                <w:rFonts w:asciiTheme="minorHAnsi" w:hAnsiTheme="minorHAnsi" w:cstheme="minorHAnsi"/>
                <w:snapToGrid w:val="0"/>
                <w:sz w:val="22"/>
                <w:lang w:eastAsia="en-GB"/>
              </w:rPr>
              <w:t xml:space="preserve">Good and extensive discussion of the </w:t>
            </w:r>
            <w:r w:rsidR="00EC1D4D">
              <w:rPr>
                <w:rFonts w:asciiTheme="minorHAnsi" w:hAnsiTheme="minorHAnsi" w:cstheme="minorHAnsi"/>
                <w:snapToGrid w:val="0"/>
                <w:sz w:val="22"/>
                <w:lang w:eastAsia="en-GB"/>
              </w:rPr>
              <w:t>suitability</w:t>
            </w:r>
            <w:r w:rsidRPr="00706210">
              <w:rPr>
                <w:rFonts w:asciiTheme="minorHAnsi" w:hAnsiTheme="minorHAnsi" w:cstheme="minorHAnsi"/>
                <w:snapToGrid w:val="0"/>
                <w:sz w:val="22"/>
                <w:lang w:eastAsia="en-GB"/>
              </w:rPr>
              <w:t xml:space="preserve"> of a questionnaire for this project.  Discussion of </w:t>
            </w:r>
            <w:r w:rsidR="00286307">
              <w:rPr>
                <w:rFonts w:asciiTheme="minorHAnsi" w:hAnsiTheme="minorHAnsi" w:cstheme="minorHAnsi"/>
                <w:snapToGrid w:val="0"/>
                <w:sz w:val="22"/>
                <w:lang w:eastAsia="en-GB"/>
              </w:rPr>
              <w:t xml:space="preserve">the appropriateness of other </w:t>
            </w:r>
            <w:r w:rsidRPr="00706210">
              <w:rPr>
                <w:rFonts w:asciiTheme="minorHAnsi" w:hAnsiTheme="minorHAnsi" w:cstheme="minorHAnsi"/>
                <w:snapToGrid w:val="0"/>
                <w:sz w:val="22"/>
                <w:lang w:eastAsia="en-GB"/>
              </w:rPr>
              <w:t>approaches is also included.</w:t>
            </w:r>
          </w:p>
          <w:p w14:paraId="5215AB38" w14:textId="77777777" w:rsidR="00AC126A" w:rsidRPr="00706210" w:rsidRDefault="00AC126A" w:rsidP="00363944">
            <w:pPr>
              <w:spacing w:line="30" w:lineRule="atLeast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640" w:type="dxa"/>
            <w:shd w:val="clear" w:color="auto" w:fill="EAF1DD" w:themeFill="accent3" w:themeFillTint="33"/>
          </w:tcPr>
          <w:p w14:paraId="245674A3" w14:textId="77777777" w:rsidR="00706210" w:rsidRPr="00706210" w:rsidRDefault="00706210" w:rsidP="00706210">
            <w:pPr>
              <w:widowControl w:val="0"/>
              <w:spacing w:before="100"/>
              <w:rPr>
                <w:rFonts w:asciiTheme="minorHAnsi" w:hAnsiTheme="minorHAnsi" w:cstheme="minorHAnsi"/>
                <w:snapToGrid w:val="0"/>
                <w:sz w:val="22"/>
                <w:lang w:eastAsia="en-GB"/>
              </w:rPr>
            </w:pPr>
            <w:r w:rsidRPr="00706210">
              <w:rPr>
                <w:rFonts w:asciiTheme="minorHAnsi" w:hAnsiTheme="minorHAnsi" w:cstheme="minorHAnsi"/>
                <w:snapToGrid w:val="0"/>
                <w:sz w:val="22"/>
                <w:lang w:eastAsia="en-GB"/>
              </w:rPr>
              <w:t xml:space="preserve">Excellent and thorough discussion of the </w:t>
            </w:r>
            <w:r w:rsidR="00EC1D4D">
              <w:rPr>
                <w:rFonts w:asciiTheme="minorHAnsi" w:hAnsiTheme="minorHAnsi" w:cstheme="minorHAnsi"/>
                <w:snapToGrid w:val="0"/>
                <w:sz w:val="22"/>
                <w:lang w:eastAsia="en-GB"/>
              </w:rPr>
              <w:t>suitability</w:t>
            </w:r>
            <w:r w:rsidRPr="00706210">
              <w:rPr>
                <w:rFonts w:asciiTheme="minorHAnsi" w:hAnsiTheme="minorHAnsi" w:cstheme="minorHAnsi"/>
                <w:snapToGrid w:val="0"/>
                <w:sz w:val="22"/>
                <w:lang w:eastAsia="en-GB"/>
              </w:rPr>
              <w:t xml:space="preserve"> of a questionnaire for this project.  Discussion of </w:t>
            </w:r>
            <w:r w:rsidR="00286307">
              <w:rPr>
                <w:rFonts w:asciiTheme="minorHAnsi" w:hAnsiTheme="minorHAnsi" w:cstheme="minorHAnsi"/>
                <w:snapToGrid w:val="0"/>
                <w:sz w:val="22"/>
                <w:lang w:eastAsia="en-GB"/>
              </w:rPr>
              <w:t xml:space="preserve">the appropriateness of </w:t>
            </w:r>
            <w:r w:rsidRPr="00706210">
              <w:rPr>
                <w:rFonts w:asciiTheme="minorHAnsi" w:hAnsiTheme="minorHAnsi" w:cstheme="minorHAnsi"/>
                <w:snapToGrid w:val="0"/>
                <w:sz w:val="22"/>
                <w:lang w:eastAsia="en-GB"/>
              </w:rPr>
              <w:t>other approaches is also included.</w:t>
            </w:r>
          </w:p>
          <w:p w14:paraId="23C55D45" w14:textId="77777777" w:rsidR="00AC126A" w:rsidRPr="00706210" w:rsidRDefault="00AC126A" w:rsidP="00363944">
            <w:pPr>
              <w:spacing w:line="30" w:lineRule="atLeast"/>
              <w:rPr>
                <w:rFonts w:asciiTheme="minorHAnsi" w:hAnsiTheme="minorHAnsi" w:cstheme="minorHAnsi"/>
                <w:sz w:val="22"/>
              </w:rPr>
            </w:pPr>
          </w:p>
        </w:tc>
      </w:tr>
      <w:tr w:rsidR="00706210" w:rsidRPr="006578C5" w14:paraId="52A28473" w14:textId="77777777" w:rsidTr="00BE510B">
        <w:tc>
          <w:tcPr>
            <w:tcW w:w="1541" w:type="dxa"/>
            <w:shd w:val="clear" w:color="auto" w:fill="EAF1DD" w:themeFill="accent3" w:themeFillTint="33"/>
            <w:vAlign w:val="center"/>
          </w:tcPr>
          <w:p w14:paraId="0EB4D4FD" w14:textId="77777777" w:rsidR="00706210" w:rsidRPr="00B04A05" w:rsidRDefault="00AC126A" w:rsidP="00706210">
            <w:pPr>
              <w:rPr>
                <w:rFonts w:ascii="Arial" w:hAnsi="Arial" w:cs="Arial"/>
                <w:sz w:val="22"/>
              </w:rPr>
            </w:pPr>
            <w:r w:rsidRPr="00BE510B">
              <w:t>2</w:t>
            </w:r>
            <w:r w:rsidR="00706210">
              <w:rPr>
                <w:rFonts w:ascii="Arial" w:hAnsi="Arial" w:cs="Arial"/>
                <w:sz w:val="22"/>
              </w:rPr>
              <w:t xml:space="preserve"> </w:t>
            </w:r>
            <w:r w:rsidR="00706210" w:rsidRPr="00706210">
              <w:rPr>
                <w:rFonts w:asciiTheme="minorHAnsi" w:hAnsiTheme="minorHAnsi" w:cstheme="minorHAnsi"/>
                <w:sz w:val="22"/>
              </w:rPr>
              <w:t xml:space="preserve">Understanding of the </w:t>
            </w:r>
            <w:r w:rsidR="00706210">
              <w:rPr>
                <w:rFonts w:asciiTheme="minorHAnsi" w:hAnsiTheme="minorHAnsi" w:cstheme="minorHAnsi"/>
                <w:sz w:val="22"/>
              </w:rPr>
              <w:t xml:space="preserve">data </w:t>
            </w:r>
            <w:r w:rsidR="00706210" w:rsidRPr="00706210">
              <w:rPr>
                <w:rFonts w:asciiTheme="minorHAnsi" w:hAnsiTheme="minorHAnsi" w:cstheme="minorHAnsi"/>
                <w:sz w:val="22"/>
              </w:rPr>
              <w:t>which need to be included (20%)</w:t>
            </w:r>
          </w:p>
          <w:p w14:paraId="4A5B9D90" w14:textId="77777777" w:rsidR="00AC126A" w:rsidRPr="006578C5" w:rsidRDefault="00AC126A" w:rsidP="00363944">
            <w:pPr>
              <w:spacing w:line="30" w:lineRule="atLeast"/>
              <w:rPr>
                <w:b/>
              </w:rPr>
            </w:pPr>
          </w:p>
        </w:tc>
        <w:tc>
          <w:tcPr>
            <w:tcW w:w="2520" w:type="dxa"/>
            <w:shd w:val="clear" w:color="auto" w:fill="EAF1DD" w:themeFill="accent3" w:themeFillTint="33"/>
          </w:tcPr>
          <w:p w14:paraId="37B88B3C" w14:textId="77777777" w:rsidR="00AC126A" w:rsidRPr="00706210" w:rsidRDefault="00706210" w:rsidP="00706210">
            <w:pPr>
              <w:spacing w:line="30" w:lineRule="atLeast"/>
              <w:rPr>
                <w:rFonts w:asciiTheme="minorHAnsi" w:hAnsiTheme="minorHAnsi" w:cstheme="minorHAnsi"/>
              </w:rPr>
            </w:pPr>
            <w:r w:rsidRPr="00706210">
              <w:rPr>
                <w:rFonts w:asciiTheme="minorHAnsi" w:hAnsiTheme="minorHAnsi" w:cstheme="minorHAnsi"/>
                <w:snapToGrid w:val="0"/>
                <w:color w:val="000000"/>
                <w:sz w:val="22"/>
                <w:lang w:eastAsia="en-GB"/>
              </w:rPr>
              <w:t xml:space="preserve">Some understanding of what data needs to be collected but only basic </w:t>
            </w:r>
            <w:r>
              <w:rPr>
                <w:rFonts w:asciiTheme="minorHAnsi" w:hAnsiTheme="minorHAnsi" w:cstheme="minorHAnsi"/>
                <w:snapToGrid w:val="0"/>
                <w:color w:val="000000"/>
                <w:sz w:val="22"/>
                <w:lang w:eastAsia="en-GB"/>
              </w:rPr>
              <w:t>aspects</w:t>
            </w:r>
            <w:r w:rsidRPr="00706210">
              <w:rPr>
                <w:rFonts w:asciiTheme="minorHAnsi" w:hAnsiTheme="minorHAnsi" w:cstheme="minorHAnsi"/>
                <w:snapToGrid w:val="0"/>
                <w:color w:val="000000"/>
                <w:sz w:val="22"/>
                <w:lang w:eastAsia="en-GB"/>
              </w:rPr>
              <w:t xml:space="preserve"> are included and the justification for the questions is poor.</w:t>
            </w:r>
          </w:p>
        </w:tc>
        <w:tc>
          <w:tcPr>
            <w:tcW w:w="2638" w:type="dxa"/>
            <w:shd w:val="clear" w:color="auto" w:fill="EAF1DD" w:themeFill="accent3" w:themeFillTint="33"/>
          </w:tcPr>
          <w:p w14:paraId="3DC2422E" w14:textId="77777777" w:rsidR="00AC126A" w:rsidRPr="00706210" w:rsidRDefault="00706210" w:rsidP="00363944">
            <w:pPr>
              <w:spacing w:line="30" w:lineRule="atLeast"/>
              <w:rPr>
                <w:rFonts w:asciiTheme="minorHAnsi" w:hAnsiTheme="minorHAnsi" w:cstheme="minorHAnsi"/>
              </w:rPr>
            </w:pPr>
            <w:r w:rsidRPr="00706210">
              <w:rPr>
                <w:rFonts w:asciiTheme="minorHAnsi" w:hAnsiTheme="minorHAnsi" w:cstheme="minorHAnsi"/>
                <w:snapToGrid w:val="0"/>
                <w:color w:val="000000"/>
                <w:sz w:val="22"/>
                <w:lang w:eastAsia="en-GB"/>
              </w:rPr>
              <w:t xml:space="preserve">Good understanding of what data needs to be collected.  Most </w:t>
            </w:r>
            <w:r>
              <w:rPr>
                <w:rFonts w:asciiTheme="minorHAnsi" w:hAnsiTheme="minorHAnsi" w:cstheme="minorHAnsi"/>
                <w:snapToGrid w:val="0"/>
                <w:color w:val="000000"/>
                <w:sz w:val="22"/>
                <w:lang w:eastAsia="en-GB"/>
              </w:rPr>
              <w:t xml:space="preserve">aspects </w:t>
            </w:r>
            <w:r w:rsidRPr="00706210">
              <w:rPr>
                <w:rFonts w:asciiTheme="minorHAnsi" w:hAnsiTheme="minorHAnsi" w:cstheme="minorHAnsi"/>
                <w:snapToGrid w:val="0"/>
                <w:color w:val="000000"/>
                <w:sz w:val="22"/>
                <w:lang w:eastAsia="en-GB"/>
              </w:rPr>
              <w:t>are included but the justification for the questions needs to be stronger.</w:t>
            </w:r>
          </w:p>
          <w:p w14:paraId="6071C031" w14:textId="77777777" w:rsidR="00AC126A" w:rsidRPr="00706210" w:rsidRDefault="00AC126A" w:rsidP="00363944">
            <w:pPr>
              <w:spacing w:line="30" w:lineRule="atLeast"/>
              <w:rPr>
                <w:rFonts w:asciiTheme="minorHAnsi" w:hAnsiTheme="minorHAnsi" w:cstheme="minorHAnsi"/>
              </w:rPr>
            </w:pPr>
          </w:p>
          <w:p w14:paraId="06E6FDB5" w14:textId="77777777" w:rsidR="00AC126A" w:rsidRPr="00706210" w:rsidRDefault="00AC126A" w:rsidP="00363944">
            <w:pPr>
              <w:spacing w:line="3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2640" w:type="dxa"/>
            <w:shd w:val="clear" w:color="auto" w:fill="EAF1DD" w:themeFill="accent3" w:themeFillTint="33"/>
          </w:tcPr>
          <w:p w14:paraId="669FBD6D" w14:textId="77777777" w:rsidR="00AC126A" w:rsidRPr="00706210" w:rsidRDefault="00706210" w:rsidP="00706210">
            <w:pPr>
              <w:spacing w:line="30" w:lineRule="atLeast"/>
              <w:rPr>
                <w:rFonts w:asciiTheme="minorHAnsi" w:hAnsiTheme="minorHAnsi" w:cstheme="minorHAnsi"/>
              </w:rPr>
            </w:pPr>
            <w:r w:rsidRPr="00706210">
              <w:rPr>
                <w:rFonts w:asciiTheme="minorHAnsi" w:hAnsiTheme="minorHAnsi" w:cstheme="minorHAnsi"/>
                <w:snapToGrid w:val="0"/>
                <w:color w:val="000000"/>
                <w:sz w:val="22"/>
                <w:lang w:eastAsia="en-GB"/>
              </w:rPr>
              <w:t xml:space="preserve">Very good understanding of what data needs to be collected.  Very few </w:t>
            </w:r>
            <w:r>
              <w:rPr>
                <w:rFonts w:asciiTheme="minorHAnsi" w:hAnsiTheme="minorHAnsi" w:cstheme="minorHAnsi"/>
                <w:snapToGrid w:val="0"/>
                <w:color w:val="000000"/>
                <w:sz w:val="22"/>
                <w:lang w:eastAsia="en-GB"/>
              </w:rPr>
              <w:t>aspects</w:t>
            </w:r>
            <w:r w:rsidRPr="00706210">
              <w:rPr>
                <w:rFonts w:asciiTheme="minorHAnsi" w:hAnsiTheme="minorHAnsi" w:cstheme="minorHAnsi"/>
                <w:snapToGrid w:val="0"/>
                <w:color w:val="000000"/>
                <w:sz w:val="22"/>
                <w:lang w:eastAsia="en-GB"/>
              </w:rPr>
              <w:t xml:space="preserve"> are left out.  A clear justification for the questions is provided.</w:t>
            </w:r>
          </w:p>
        </w:tc>
        <w:tc>
          <w:tcPr>
            <w:tcW w:w="2640" w:type="dxa"/>
            <w:shd w:val="clear" w:color="auto" w:fill="EAF1DD" w:themeFill="accent3" w:themeFillTint="33"/>
          </w:tcPr>
          <w:p w14:paraId="1932F30A" w14:textId="77777777" w:rsidR="00AC126A" w:rsidRPr="00706210" w:rsidRDefault="00706210" w:rsidP="00706210">
            <w:pPr>
              <w:spacing w:line="30" w:lineRule="atLeast"/>
              <w:rPr>
                <w:rFonts w:asciiTheme="minorHAnsi" w:hAnsiTheme="minorHAnsi" w:cstheme="minorHAnsi"/>
              </w:rPr>
            </w:pPr>
            <w:r w:rsidRPr="00706210">
              <w:rPr>
                <w:rFonts w:asciiTheme="minorHAnsi" w:hAnsiTheme="minorHAnsi" w:cstheme="minorHAnsi"/>
                <w:snapToGrid w:val="0"/>
                <w:color w:val="000000"/>
                <w:sz w:val="22"/>
                <w:lang w:eastAsia="en-GB"/>
              </w:rPr>
              <w:t xml:space="preserve">Excellent understanding of what data needs to be collected.  A comprehensive list of </w:t>
            </w:r>
            <w:r>
              <w:rPr>
                <w:rFonts w:asciiTheme="minorHAnsi" w:hAnsiTheme="minorHAnsi" w:cstheme="minorHAnsi"/>
                <w:snapToGrid w:val="0"/>
                <w:color w:val="000000"/>
                <w:sz w:val="22"/>
                <w:lang w:eastAsia="en-GB"/>
              </w:rPr>
              <w:t>data</w:t>
            </w:r>
            <w:r w:rsidRPr="00706210">
              <w:rPr>
                <w:rFonts w:asciiTheme="minorHAnsi" w:hAnsiTheme="minorHAnsi" w:cstheme="minorHAnsi"/>
                <w:snapToGrid w:val="0"/>
                <w:color w:val="000000"/>
                <w:sz w:val="22"/>
                <w:lang w:eastAsia="en-GB"/>
              </w:rPr>
              <w:t xml:space="preserve"> with clear justification is included.</w:t>
            </w:r>
          </w:p>
        </w:tc>
      </w:tr>
      <w:tr w:rsidR="00BE510B" w:rsidRPr="006578C5" w14:paraId="774D232D" w14:textId="77777777" w:rsidTr="00BE510B">
        <w:tc>
          <w:tcPr>
            <w:tcW w:w="1541" w:type="dxa"/>
            <w:shd w:val="clear" w:color="auto" w:fill="EAF1DD" w:themeFill="accent3" w:themeFillTint="33"/>
          </w:tcPr>
          <w:p w14:paraId="3FC003FF" w14:textId="77777777" w:rsidR="00BE510B" w:rsidRPr="00BE510B" w:rsidRDefault="00BE510B" w:rsidP="00BE510B">
            <w:pPr>
              <w:rPr>
                <w:sz w:val="22"/>
              </w:rPr>
            </w:pPr>
            <w:r w:rsidRPr="00BE510B">
              <w:rPr>
                <w:sz w:val="22"/>
              </w:rPr>
              <w:t>3</w:t>
            </w:r>
          </w:p>
          <w:p w14:paraId="44662DC5" w14:textId="77777777" w:rsidR="00BE510B" w:rsidRPr="00BE510B" w:rsidRDefault="00BE510B" w:rsidP="00BE510B">
            <w:pPr>
              <w:rPr>
                <w:sz w:val="22"/>
              </w:rPr>
            </w:pPr>
            <w:r w:rsidRPr="00BE510B">
              <w:rPr>
                <w:sz w:val="22"/>
              </w:rPr>
              <w:t>Questionnaire design</w:t>
            </w:r>
          </w:p>
          <w:p w14:paraId="1EF6BA22" w14:textId="77777777" w:rsidR="00BE510B" w:rsidRPr="00BE510B" w:rsidRDefault="00BE510B" w:rsidP="00BE510B">
            <w:pPr>
              <w:rPr>
                <w:rFonts w:asciiTheme="minorHAnsi" w:hAnsiTheme="minorHAnsi" w:cstheme="minorHAnsi"/>
                <w:b/>
                <w:snapToGrid w:val="0"/>
                <w:color w:val="000000"/>
                <w:sz w:val="22"/>
                <w:lang w:eastAsia="en-GB"/>
              </w:rPr>
            </w:pPr>
            <w:r w:rsidRPr="00BE510B">
              <w:rPr>
                <w:sz w:val="22"/>
              </w:rPr>
              <w:t>(</w:t>
            </w:r>
            <w:r>
              <w:rPr>
                <w:sz w:val="22"/>
              </w:rPr>
              <w:t>5</w:t>
            </w:r>
            <w:r w:rsidRPr="00BE510B">
              <w:rPr>
                <w:sz w:val="22"/>
              </w:rPr>
              <w:t>0%)</w:t>
            </w:r>
            <w:r w:rsidRPr="00BE510B">
              <w:rPr>
                <w:rFonts w:asciiTheme="minorHAnsi" w:hAnsiTheme="minorHAnsi" w:cstheme="minorHAnsi"/>
                <w:b/>
                <w:snapToGrid w:val="0"/>
                <w:color w:val="000000"/>
                <w:sz w:val="24"/>
                <w:lang w:eastAsia="en-GB"/>
              </w:rPr>
              <w:t xml:space="preserve"> </w:t>
            </w:r>
          </w:p>
        </w:tc>
        <w:tc>
          <w:tcPr>
            <w:tcW w:w="2520" w:type="dxa"/>
            <w:shd w:val="clear" w:color="auto" w:fill="EAF1DD" w:themeFill="accent3" w:themeFillTint="33"/>
          </w:tcPr>
          <w:p w14:paraId="7A4F5C7A" w14:textId="77777777" w:rsidR="00BE510B" w:rsidRPr="00BE510B" w:rsidRDefault="00BE510B" w:rsidP="00FC2074">
            <w:pPr>
              <w:spacing w:line="30" w:lineRule="atLeast"/>
              <w:rPr>
                <w:rFonts w:asciiTheme="minorHAnsi" w:hAnsiTheme="minorHAnsi" w:cstheme="minorHAnsi"/>
              </w:rPr>
            </w:pPr>
            <w:r w:rsidRPr="00BE510B">
              <w:rPr>
                <w:rFonts w:asciiTheme="minorHAnsi" w:hAnsiTheme="minorHAnsi" w:cstheme="minorHAnsi"/>
                <w:snapToGrid w:val="0"/>
                <w:color w:val="000000"/>
                <w:sz w:val="22"/>
                <w:lang w:eastAsia="en-GB"/>
              </w:rPr>
              <w:t xml:space="preserve">Design of the overall layout and </w:t>
            </w:r>
            <w:r w:rsidR="00FC2074">
              <w:rPr>
                <w:rFonts w:asciiTheme="minorHAnsi" w:hAnsiTheme="minorHAnsi" w:cstheme="minorHAnsi"/>
                <w:snapToGrid w:val="0"/>
                <w:color w:val="000000"/>
                <w:sz w:val="22"/>
                <w:lang w:eastAsia="en-GB"/>
              </w:rPr>
              <w:t xml:space="preserve">types of questions </w:t>
            </w:r>
            <w:r w:rsidRPr="00BE510B">
              <w:rPr>
                <w:rFonts w:asciiTheme="minorHAnsi" w:hAnsiTheme="minorHAnsi" w:cstheme="minorHAnsi"/>
                <w:snapToGrid w:val="0"/>
                <w:color w:val="000000"/>
                <w:sz w:val="22"/>
                <w:lang w:eastAsia="en-GB"/>
              </w:rPr>
              <w:t>is adequate.  Poor wording of individual questions.</w:t>
            </w:r>
          </w:p>
        </w:tc>
        <w:tc>
          <w:tcPr>
            <w:tcW w:w="2638" w:type="dxa"/>
            <w:shd w:val="clear" w:color="auto" w:fill="EAF1DD" w:themeFill="accent3" w:themeFillTint="33"/>
          </w:tcPr>
          <w:p w14:paraId="519BA204" w14:textId="77777777" w:rsidR="00BE510B" w:rsidRPr="00BE510B" w:rsidRDefault="00BE510B" w:rsidP="00BE510B">
            <w:pPr>
              <w:widowControl w:val="0"/>
              <w:spacing w:before="100"/>
              <w:rPr>
                <w:rFonts w:asciiTheme="minorHAnsi" w:hAnsiTheme="minorHAnsi" w:cstheme="minorHAnsi"/>
                <w:snapToGrid w:val="0"/>
                <w:color w:val="000000"/>
                <w:sz w:val="22"/>
                <w:lang w:eastAsia="en-GB"/>
              </w:rPr>
            </w:pPr>
            <w:r w:rsidRPr="00BE510B">
              <w:rPr>
                <w:rFonts w:asciiTheme="minorHAnsi" w:hAnsiTheme="minorHAnsi" w:cstheme="minorHAnsi"/>
                <w:snapToGrid w:val="0"/>
                <w:color w:val="000000"/>
                <w:sz w:val="22"/>
                <w:lang w:eastAsia="en-GB"/>
              </w:rPr>
              <w:t>Good design in terms of the overall layout</w:t>
            </w:r>
            <w:r w:rsidR="00200548">
              <w:rPr>
                <w:rFonts w:asciiTheme="minorHAnsi" w:hAnsiTheme="minorHAnsi" w:cstheme="minorHAnsi"/>
                <w:snapToGrid w:val="0"/>
                <w:color w:val="000000"/>
                <w:sz w:val="22"/>
                <w:lang w:eastAsia="en-GB"/>
              </w:rPr>
              <w:t xml:space="preserve"> and question types</w:t>
            </w:r>
            <w:r w:rsidRPr="00BE510B">
              <w:rPr>
                <w:rFonts w:asciiTheme="minorHAnsi" w:hAnsiTheme="minorHAnsi" w:cstheme="minorHAnsi"/>
                <w:snapToGrid w:val="0"/>
                <w:color w:val="000000"/>
                <w:sz w:val="22"/>
                <w:lang w:eastAsia="en-GB"/>
              </w:rPr>
              <w:t>.  Design and wording of individual questions could be better.</w:t>
            </w:r>
          </w:p>
          <w:p w14:paraId="5AA34A4B" w14:textId="77777777" w:rsidR="00BE510B" w:rsidRPr="00BE510B" w:rsidRDefault="00BE510B" w:rsidP="00BE510B">
            <w:pPr>
              <w:spacing w:line="30" w:lineRule="atLeast"/>
              <w:rPr>
                <w:rFonts w:asciiTheme="minorHAnsi" w:hAnsiTheme="minorHAnsi" w:cstheme="minorHAnsi"/>
              </w:rPr>
            </w:pPr>
          </w:p>
          <w:p w14:paraId="45660D17" w14:textId="77777777" w:rsidR="00BE510B" w:rsidRPr="00BE510B" w:rsidRDefault="00BE510B" w:rsidP="00BE510B">
            <w:pPr>
              <w:spacing w:line="30" w:lineRule="atLeast"/>
              <w:rPr>
                <w:rFonts w:asciiTheme="minorHAnsi" w:hAnsiTheme="minorHAnsi" w:cstheme="minorHAnsi"/>
              </w:rPr>
            </w:pPr>
          </w:p>
          <w:p w14:paraId="77111022" w14:textId="77777777" w:rsidR="00BE510B" w:rsidRPr="00BE510B" w:rsidRDefault="00BE510B" w:rsidP="00BE510B">
            <w:pPr>
              <w:spacing w:line="3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2640" w:type="dxa"/>
            <w:shd w:val="clear" w:color="auto" w:fill="EAF1DD" w:themeFill="accent3" w:themeFillTint="33"/>
          </w:tcPr>
          <w:p w14:paraId="64A4CDF4" w14:textId="77777777" w:rsidR="00BE510B" w:rsidRPr="00BE510B" w:rsidRDefault="00BE510B" w:rsidP="00BE510B">
            <w:pPr>
              <w:spacing w:line="30" w:lineRule="atLeast"/>
              <w:rPr>
                <w:rFonts w:asciiTheme="minorHAnsi" w:hAnsiTheme="minorHAnsi" w:cstheme="minorHAnsi"/>
              </w:rPr>
            </w:pPr>
            <w:r w:rsidRPr="00BE510B">
              <w:rPr>
                <w:rFonts w:asciiTheme="minorHAnsi" w:hAnsiTheme="minorHAnsi" w:cstheme="minorHAnsi"/>
                <w:snapToGrid w:val="0"/>
                <w:color w:val="000000"/>
                <w:sz w:val="22"/>
                <w:lang w:eastAsia="en-GB"/>
              </w:rPr>
              <w:t>Very good design in terms of the overall layout</w:t>
            </w:r>
            <w:r w:rsidR="00200548">
              <w:rPr>
                <w:rFonts w:asciiTheme="minorHAnsi" w:hAnsiTheme="minorHAnsi" w:cstheme="minorHAnsi"/>
                <w:snapToGrid w:val="0"/>
                <w:color w:val="000000"/>
                <w:sz w:val="22"/>
                <w:lang w:eastAsia="en-GB"/>
              </w:rPr>
              <w:t xml:space="preserve"> and question types</w:t>
            </w:r>
            <w:r w:rsidRPr="00BE510B">
              <w:rPr>
                <w:rFonts w:asciiTheme="minorHAnsi" w:hAnsiTheme="minorHAnsi" w:cstheme="minorHAnsi"/>
                <w:snapToGrid w:val="0"/>
                <w:color w:val="000000"/>
                <w:sz w:val="22"/>
                <w:lang w:eastAsia="en-GB"/>
              </w:rPr>
              <w:t>.  Design of individual questions is mostly very good.  Wording of some questions could be better.</w:t>
            </w:r>
          </w:p>
        </w:tc>
        <w:tc>
          <w:tcPr>
            <w:tcW w:w="2640" w:type="dxa"/>
            <w:shd w:val="clear" w:color="auto" w:fill="EAF1DD" w:themeFill="accent3" w:themeFillTint="33"/>
          </w:tcPr>
          <w:p w14:paraId="217DEF2C" w14:textId="77777777" w:rsidR="00BE510B" w:rsidRPr="00BE510B" w:rsidRDefault="00BE510B" w:rsidP="00BE510B">
            <w:pPr>
              <w:spacing w:line="30" w:lineRule="atLeast"/>
              <w:rPr>
                <w:rFonts w:asciiTheme="minorHAnsi" w:hAnsiTheme="minorHAnsi" w:cstheme="minorHAnsi"/>
              </w:rPr>
            </w:pPr>
            <w:r w:rsidRPr="00BE510B">
              <w:rPr>
                <w:rFonts w:asciiTheme="minorHAnsi" w:hAnsiTheme="minorHAnsi" w:cstheme="minorHAnsi"/>
                <w:snapToGrid w:val="0"/>
                <w:color w:val="000000"/>
                <w:sz w:val="22"/>
                <w:lang w:eastAsia="en-GB"/>
              </w:rPr>
              <w:t xml:space="preserve">Excellent design in terms of the overall layout </w:t>
            </w:r>
            <w:r w:rsidR="002820CB">
              <w:rPr>
                <w:rFonts w:asciiTheme="minorHAnsi" w:hAnsiTheme="minorHAnsi" w:cstheme="minorHAnsi"/>
                <w:snapToGrid w:val="0"/>
                <w:color w:val="000000"/>
                <w:sz w:val="22"/>
                <w:lang w:eastAsia="en-GB"/>
              </w:rPr>
              <w:t xml:space="preserve">and question types </w:t>
            </w:r>
            <w:r w:rsidRPr="00BE510B">
              <w:rPr>
                <w:rFonts w:asciiTheme="minorHAnsi" w:hAnsiTheme="minorHAnsi" w:cstheme="minorHAnsi"/>
                <w:snapToGrid w:val="0"/>
                <w:color w:val="000000"/>
                <w:sz w:val="22"/>
                <w:lang w:eastAsia="en-GB"/>
              </w:rPr>
              <w:t>as well as individual questions.  Questions are worded well.</w:t>
            </w:r>
          </w:p>
        </w:tc>
      </w:tr>
      <w:tr w:rsidR="00BE510B" w:rsidRPr="00BE510B" w14:paraId="2D880F15" w14:textId="77777777" w:rsidTr="00BE510B">
        <w:tc>
          <w:tcPr>
            <w:tcW w:w="1541" w:type="dxa"/>
            <w:shd w:val="clear" w:color="auto" w:fill="EAF1DD" w:themeFill="accent3" w:themeFillTint="33"/>
            <w:vAlign w:val="center"/>
          </w:tcPr>
          <w:p w14:paraId="654B7E64" w14:textId="77777777" w:rsidR="00BE510B" w:rsidRPr="00BE510B" w:rsidRDefault="00BE510B" w:rsidP="00BE510B">
            <w:pPr>
              <w:spacing w:line="30" w:lineRule="atLeast"/>
              <w:rPr>
                <w:sz w:val="22"/>
              </w:rPr>
            </w:pPr>
            <w:r w:rsidRPr="00BE510B">
              <w:rPr>
                <w:sz w:val="22"/>
              </w:rPr>
              <w:lastRenderedPageBreak/>
              <w:t>4</w:t>
            </w:r>
          </w:p>
          <w:p w14:paraId="1C3CA4B6" w14:textId="77777777" w:rsidR="00BE510B" w:rsidRPr="00BE510B" w:rsidRDefault="00BE510B" w:rsidP="00BE510B">
            <w:pPr>
              <w:spacing w:line="30" w:lineRule="atLeast"/>
              <w:rPr>
                <w:sz w:val="22"/>
              </w:rPr>
            </w:pPr>
            <w:r w:rsidRPr="00BE510B">
              <w:rPr>
                <w:sz w:val="22"/>
              </w:rPr>
              <w:t>Structure and referencing</w:t>
            </w:r>
          </w:p>
          <w:p w14:paraId="5D87A08C" w14:textId="77777777" w:rsidR="00BE510B" w:rsidRPr="00BE510B" w:rsidRDefault="00BE510B" w:rsidP="00BE510B">
            <w:pPr>
              <w:spacing w:line="30" w:lineRule="atLeast"/>
              <w:rPr>
                <w:sz w:val="22"/>
              </w:rPr>
            </w:pPr>
            <w:r w:rsidRPr="00BE510B">
              <w:rPr>
                <w:sz w:val="22"/>
              </w:rPr>
              <w:t>(10%)</w:t>
            </w:r>
          </w:p>
          <w:p w14:paraId="3727112C" w14:textId="77777777" w:rsidR="00BE510B" w:rsidRPr="00BE510B" w:rsidRDefault="00BE510B" w:rsidP="00BE510B">
            <w:pPr>
              <w:spacing w:line="30" w:lineRule="atLeast"/>
            </w:pPr>
          </w:p>
        </w:tc>
        <w:tc>
          <w:tcPr>
            <w:tcW w:w="2520" w:type="dxa"/>
            <w:shd w:val="clear" w:color="auto" w:fill="EAF1DD" w:themeFill="accent3" w:themeFillTint="33"/>
          </w:tcPr>
          <w:p w14:paraId="70CA978D" w14:textId="77777777" w:rsidR="00BE510B" w:rsidRPr="00BE510B" w:rsidRDefault="00BE510B" w:rsidP="00BE510B">
            <w:pPr>
              <w:spacing w:line="30" w:lineRule="atLeast"/>
              <w:rPr>
                <w:sz w:val="22"/>
              </w:rPr>
            </w:pPr>
            <w:r w:rsidRPr="00BE510B">
              <w:rPr>
                <w:sz w:val="22"/>
              </w:rPr>
              <w:t>Poor structure with many grammatical and spelling errors.  Poor sources used and poor formatting of references.</w:t>
            </w:r>
          </w:p>
          <w:p w14:paraId="272502DF" w14:textId="77777777" w:rsidR="00BE510B" w:rsidRPr="00BE510B" w:rsidRDefault="00BE510B" w:rsidP="00BE510B">
            <w:pPr>
              <w:spacing w:line="30" w:lineRule="atLeast"/>
              <w:rPr>
                <w:sz w:val="22"/>
              </w:rPr>
            </w:pPr>
          </w:p>
        </w:tc>
        <w:tc>
          <w:tcPr>
            <w:tcW w:w="2638" w:type="dxa"/>
            <w:shd w:val="clear" w:color="auto" w:fill="EAF1DD" w:themeFill="accent3" w:themeFillTint="33"/>
          </w:tcPr>
          <w:p w14:paraId="51EBE839" w14:textId="77777777" w:rsidR="00BE510B" w:rsidRPr="00BE510B" w:rsidRDefault="00BE510B" w:rsidP="00BE510B">
            <w:pPr>
              <w:spacing w:line="30" w:lineRule="atLeast"/>
              <w:rPr>
                <w:sz w:val="22"/>
              </w:rPr>
            </w:pPr>
            <w:r w:rsidRPr="00BE510B">
              <w:rPr>
                <w:sz w:val="22"/>
              </w:rPr>
              <w:t>Poor structure with grammatical and spelling errors.  Lack of evidence of wider reading.  Some errors in formatting referencing.</w:t>
            </w:r>
          </w:p>
          <w:p w14:paraId="6238A9EC" w14:textId="77777777" w:rsidR="00BE510B" w:rsidRPr="00BE510B" w:rsidRDefault="00BE510B" w:rsidP="00BE510B">
            <w:pPr>
              <w:spacing w:line="30" w:lineRule="atLeast"/>
              <w:rPr>
                <w:sz w:val="22"/>
              </w:rPr>
            </w:pPr>
          </w:p>
          <w:p w14:paraId="32DBAD0F" w14:textId="77777777" w:rsidR="00BE510B" w:rsidRPr="00BE510B" w:rsidRDefault="00BE510B" w:rsidP="00BE510B">
            <w:pPr>
              <w:spacing w:line="30" w:lineRule="atLeast"/>
              <w:rPr>
                <w:sz w:val="22"/>
              </w:rPr>
            </w:pPr>
          </w:p>
        </w:tc>
        <w:tc>
          <w:tcPr>
            <w:tcW w:w="2640" w:type="dxa"/>
            <w:shd w:val="clear" w:color="auto" w:fill="EAF1DD" w:themeFill="accent3" w:themeFillTint="33"/>
          </w:tcPr>
          <w:p w14:paraId="308AE8A0" w14:textId="77777777" w:rsidR="00BE510B" w:rsidRPr="00BE510B" w:rsidRDefault="00BE510B" w:rsidP="00BE510B">
            <w:pPr>
              <w:spacing w:line="30" w:lineRule="atLeast"/>
              <w:rPr>
                <w:sz w:val="22"/>
              </w:rPr>
            </w:pPr>
            <w:r w:rsidRPr="00BE510B">
              <w:rPr>
                <w:sz w:val="22"/>
              </w:rPr>
              <w:t>Good structure with some grammatical and spelling errors.  Evi</w:t>
            </w:r>
            <w:r>
              <w:rPr>
                <w:sz w:val="22"/>
              </w:rPr>
              <w:t>dence of wider reading</w:t>
            </w:r>
            <w:r w:rsidRPr="00BE510B">
              <w:rPr>
                <w:sz w:val="22"/>
              </w:rPr>
              <w:t xml:space="preserve">.  Some errors </w:t>
            </w:r>
            <w:r>
              <w:rPr>
                <w:sz w:val="22"/>
              </w:rPr>
              <w:t>in formatting references</w:t>
            </w:r>
            <w:r w:rsidRPr="00BE510B">
              <w:rPr>
                <w:sz w:val="22"/>
              </w:rPr>
              <w:t>.</w:t>
            </w:r>
          </w:p>
        </w:tc>
        <w:tc>
          <w:tcPr>
            <w:tcW w:w="2640" w:type="dxa"/>
            <w:shd w:val="clear" w:color="auto" w:fill="EAF1DD" w:themeFill="accent3" w:themeFillTint="33"/>
          </w:tcPr>
          <w:p w14:paraId="5C0B033C" w14:textId="77777777" w:rsidR="00BE510B" w:rsidRPr="00BE510B" w:rsidRDefault="00BE510B" w:rsidP="00BE510B">
            <w:pPr>
              <w:spacing w:line="30" w:lineRule="atLeast"/>
              <w:rPr>
                <w:sz w:val="22"/>
              </w:rPr>
            </w:pPr>
            <w:r w:rsidRPr="00BE510B">
              <w:rPr>
                <w:sz w:val="22"/>
              </w:rPr>
              <w:t>Excellent structure with very few grammatical and spelling errors.  Evidence of wider reading.  Good referencing using Harvard referencing style both within the text and in the reference list.</w:t>
            </w:r>
          </w:p>
        </w:tc>
      </w:tr>
    </w:tbl>
    <w:p w14:paraId="57B75CE3" w14:textId="77777777" w:rsidR="00BC1E15" w:rsidRDefault="00BC1E15" w:rsidP="00BE510B">
      <w:pPr>
        <w:spacing w:line="30" w:lineRule="atLeast"/>
      </w:pPr>
    </w:p>
    <w:sectPr w:rsidR="00BC1E15" w:rsidSect="00AB2ED3">
      <w:footerReference w:type="default" r:id="rId18"/>
      <w:headerReference w:type="first" r:id="rId19"/>
      <w:pgSz w:w="12240" w:h="15840" w:code="1"/>
      <w:pgMar w:top="1440" w:right="193" w:bottom="1276" w:left="28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BAB40B" w14:textId="77777777" w:rsidR="0033478B" w:rsidRDefault="0033478B" w:rsidP="00037D55">
      <w:pPr>
        <w:spacing w:before="0" w:after="0"/>
      </w:pPr>
      <w:r>
        <w:separator/>
      </w:r>
    </w:p>
  </w:endnote>
  <w:endnote w:type="continuationSeparator" w:id="0">
    <w:p w14:paraId="407A6D35" w14:textId="77777777" w:rsidR="0033478B" w:rsidRDefault="0033478B" w:rsidP="00037D5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EC45E3" w14:textId="77777777" w:rsidR="00037D55" w:rsidRDefault="00037D55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C453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3E4ED9" w14:textId="77777777" w:rsidR="0033478B" w:rsidRDefault="0033478B" w:rsidP="00037D55">
      <w:pPr>
        <w:spacing w:before="0" w:after="0"/>
      </w:pPr>
      <w:r>
        <w:separator/>
      </w:r>
    </w:p>
  </w:footnote>
  <w:footnote w:type="continuationSeparator" w:id="0">
    <w:p w14:paraId="0CB1B2A5" w14:textId="77777777" w:rsidR="0033478B" w:rsidRDefault="0033478B" w:rsidP="00037D5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476EE0" w14:textId="77777777" w:rsidR="00BD290A" w:rsidRDefault="009F7E06">
    <w:pPr>
      <w:pStyle w:val="Header"/>
    </w:pPr>
    <w:r w:rsidRPr="00783C13">
      <w:rPr>
        <w:noProof/>
      </w:rPr>
      <w:drawing>
        <wp:anchor distT="0" distB="0" distL="114300" distR="114300" simplePos="0" relativeHeight="251658240" behindDoc="0" locked="0" layoutInCell="1" allowOverlap="1" wp14:anchorId="7D88CD93" wp14:editId="04438302">
          <wp:simplePos x="0" y="0"/>
          <wp:positionH relativeFrom="margin">
            <wp:align>left</wp:align>
          </wp:positionH>
          <wp:positionV relativeFrom="paragraph">
            <wp:posOffset>11651</wp:posOffset>
          </wp:positionV>
          <wp:extent cx="2870200" cy="431800"/>
          <wp:effectExtent l="0" t="0" r="6350" b="635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020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1A38E7"/>
    <w:multiLevelType w:val="hybridMultilevel"/>
    <w:tmpl w:val="B8C017BA"/>
    <w:lvl w:ilvl="0" w:tplc="D2303996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77FA8"/>
    <w:multiLevelType w:val="hybridMultilevel"/>
    <w:tmpl w:val="770A2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A0FE8"/>
    <w:multiLevelType w:val="hybridMultilevel"/>
    <w:tmpl w:val="DF487F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0E05FA"/>
    <w:multiLevelType w:val="hybridMultilevel"/>
    <w:tmpl w:val="B2260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C81E46"/>
    <w:multiLevelType w:val="hybridMultilevel"/>
    <w:tmpl w:val="4CA2656C"/>
    <w:lvl w:ilvl="0" w:tplc="3868416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DD33DC"/>
    <w:multiLevelType w:val="hybridMultilevel"/>
    <w:tmpl w:val="F56A9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AF0A37"/>
    <w:multiLevelType w:val="hybridMultilevel"/>
    <w:tmpl w:val="3C88A344"/>
    <w:lvl w:ilvl="0" w:tplc="FD487AAE">
      <w:start w:val="1"/>
      <w:numFmt w:val="bullet"/>
      <w:pStyle w:val="Bull"/>
      <w:lvlText w:val=""/>
      <w:lvlJc w:val="left"/>
      <w:pPr>
        <w:ind w:left="-621" w:hanging="360"/>
      </w:pPr>
      <w:rPr>
        <w:rFonts w:ascii="Symbol" w:hAnsi="Symbol" w:hint="default"/>
      </w:rPr>
    </w:lvl>
    <w:lvl w:ilvl="1" w:tplc="DADA73B8" w:tentative="1">
      <w:start w:val="1"/>
      <w:numFmt w:val="bullet"/>
      <w:lvlText w:val="o"/>
      <w:lvlJc w:val="left"/>
      <w:pPr>
        <w:ind w:left="99" w:hanging="360"/>
      </w:pPr>
      <w:rPr>
        <w:rFonts w:ascii="Courier New" w:hAnsi="Courier New" w:cs="Courier New" w:hint="default"/>
      </w:rPr>
    </w:lvl>
    <w:lvl w:ilvl="2" w:tplc="E9FE4994" w:tentative="1">
      <w:start w:val="1"/>
      <w:numFmt w:val="bullet"/>
      <w:lvlText w:val=""/>
      <w:lvlJc w:val="left"/>
      <w:pPr>
        <w:ind w:left="819" w:hanging="360"/>
      </w:pPr>
      <w:rPr>
        <w:rFonts w:ascii="Wingdings" w:hAnsi="Wingdings" w:hint="default"/>
      </w:rPr>
    </w:lvl>
    <w:lvl w:ilvl="3" w:tplc="1C64AD46" w:tentative="1">
      <w:start w:val="1"/>
      <w:numFmt w:val="bullet"/>
      <w:lvlText w:val=""/>
      <w:lvlJc w:val="left"/>
      <w:pPr>
        <w:ind w:left="1539" w:hanging="360"/>
      </w:pPr>
      <w:rPr>
        <w:rFonts w:ascii="Symbol" w:hAnsi="Symbol" w:hint="default"/>
      </w:rPr>
    </w:lvl>
    <w:lvl w:ilvl="4" w:tplc="F7EE148C" w:tentative="1">
      <w:start w:val="1"/>
      <w:numFmt w:val="bullet"/>
      <w:lvlText w:val="o"/>
      <w:lvlJc w:val="left"/>
      <w:pPr>
        <w:ind w:left="2259" w:hanging="360"/>
      </w:pPr>
      <w:rPr>
        <w:rFonts w:ascii="Courier New" w:hAnsi="Courier New" w:cs="Courier New" w:hint="default"/>
      </w:rPr>
    </w:lvl>
    <w:lvl w:ilvl="5" w:tplc="B8BEE324" w:tentative="1">
      <w:start w:val="1"/>
      <w:numFmt w:val="bullet"/>
      <w:lvlText w:val=""/>
      <w:lvlJc w:val="left"/>
      <w:pPr>
        <w:ind w:left="2979" w:hanging="360"/>
      </w:pPr>
      <w:rPr>
        <w:rFonts w:ascii="Wingdings" w:hAnsi="Wingdings" w:hint="default"/>
      </w:rPr>
    </w:lvl>
    <w:lvl w:ilvl="6" w:tplc="9CD65B16" w:tentative="1">
      <w:start w:val="1"/>
      <w:numFmt w:val="bullet"/>
      <w:lvlText w:val=""/>
      <w:lvlJc w:val="left"/>
      <w:pPr>
        <w:ind w:left="3699" w:hanging="360"/>
      </w:pPr>
      <w:rPr>
        <w:rFonts w:ascii="Symbol" w:hAnsi="Symbol" w:hint="default"/>
      </w:rPr>
    </w:lvl>
    <w:lvl w:ilvl="7" w:tplc="E39EA58C" w:tentative="1">
      <w:start w:val="1"/>
      <w:numFmt w:val="bullet"/>
      <w:lvlText w:val="o"/>
      <w:lvlJc w:val="left"/>
      <w:pPr>
        <w:ind w:left="4419" w:hanging="360"/>
      </w:pPr>
      <w:rPr>
        <w:rFonts w:ascii="Courier New" w:hAnsi="Courier New" w:cs="Courier New" w:hint="default"/>
      </w:rPr>
    </w:lvl>
    <w:lvl w:ilvl="8" w:tplc="77322B76" w:tentative="1">
      <w:start w:val="1"/>
      <w:numFmt w:val="bullet"/>
      <w:lvlText w:val=""/>
      <w:lvlJc w:val="left"/>
      <w:pPr>
        <w:ind w:left="513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formatting="1" w:enforcement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FD1"/>
    <w:rsid w:val="000327B2"/>
    <w:rsid w:val="00037D55"/>
    <w:rsid w:val="00054AFB"/>
    <w:rsid w:val="0006756E"/>
    <w:rsid w:val="00072904"/>
    <w:rsid w:val="000C4910"/>
    <w:rsid w:val="000C5A46"/>
    <w:rsid w:val="00114FAC"/>
    <w:rsid w:val="0012566B"/>
    <w:rsid w:val="00127345"/>
    <w:rsid w:val="0014076C"/>
    <w:rsid w:val="00147A54"/>
    <w:rsid w:val="001A24F2"/>
    <w:rsid w:val="001A4478"/>
    <w:rsid w:val="001A5519"/>
    <w:rsid w:val="001D3BC5"/>
    <w:rsid w:val="001D4AB6"/>
    <w:rsid w:val="001F7FC1"/>
    <w:rsid w:val="00200548"/>
    <w:rsid w:val="00201D1A"/>
    <w:rsid w:val="002260EC"/>
    <w:rsid w:val="002421DC"/>
    <w:rsid w:val="0025457E"/>
    <w:rsid w:val="00276A6F"/>
    <w:rsid w:val="002820CB"/>
    <w:rsid w:val="00286307"/>
    <w:rsid w:val="002C17AF"/>
    <w:rsid w:val="002C1B2C"/>
    <w:rsid w:val="0030098F"/>
    <w:rsid w:val="003324F3"/>
    <w:rsid w:val="0033478B"/>
    <w:rsid w:val="00363944"/>
    <w:rsid w:val="00365061"/>
    <w:rsid w:val="00374F55"/>
    <w:rsid w:val="003829AA"/>
    <w:rsid w:val="00386B78"/>
    <w:rsid w:val="003C66DC"/>
    <w:rsid w:val="003D3AAA"/>
    <w:rsid w:val="003D4FD1"/>
    <w:rsid w:val="003F2D1C"/>
    <w:rsid w:val="004508FC"/>
    <w:rsid w:val="00455D2F"/>
    <w:rsid w:val="0047110F"/>
    <w:rsid w:val="0049009F"/>
    <w:rsid w:val="0049744B"/>
    <w:rsid w:val="004A1B2D"/>
    <w:rsid w:val="004B680D"/>
    <w:rsid w:val="004D6809"/>
    <w:rsid w:val="004F4E0F"/>
    <w:rsid w:val="00500155"/>
    <w:rsid w:val="00516A0F"/>
    <w:rsid w:val="005428C1"/>
    <w:rsid w:val="00562A56"/>
    <w:rsid w:val="00566F1F"/>
    <w:rsid w:val="00584685"/>
    <w:rsid w:val="00592652"/>
    <w:rsid w:val="005A3B49"/>
    <w:rsid w:val="005B7659"/>
    <w:rsid w:val="005E3FE3"/>
    <w:rsid w:val="005E5AC2"/>
    <w:rsid w:val="0060216F"/>
    <w:rsid w:val="0063069C"/>
    <w:rsid w:val="006437D6"/>
    <w:rsid w:val="00645288"/>
    <w:rsid w:val="006578C5"/>
    <w:rsid w:val="00660AB8"/>
    <w:rsid w:val="006B253D"/>
    <w:rsid w:val="006C4535"/>
    <w:rsid w:val="006C5CCB"/>
    <w:rsid w:val="00706210"/>
    <w:rsid w:val="00710444"/>
    <w:rsid w:val="00774232"/>
    <w:rsid w:val="00775481"/>
    <w:rsid w:val="007868AD"/>
    <w:rsid w:val="007B0CF3"/>
    <w:rsid w:val="007B5567"/>
    <w:rsid w:val="007B6A52"/>
    <w:rsid w:val="007C008A"/>
    <w:rsid w:val="007E3E45"/>
    <w:rsid w:val="007E565F"/>
    <w:rsid w:val="007F2C82"/>
    <w:rsid w:val="007F6185"/>
    <w:rsid w:val="008036DF"/>
    <w:rsid w:val="0080619B"/>
    <w:rsid w:val="00841DC8"/>
    <w:rsid w:val="00843A55"/>
    <w:rsid w:val="00851B09"/>
    <w:rsid w:val="00851E78"/>
    <w:rsid w:val="0087264D"/>
    <w:rsid w:val="0089776E"/>
    <w:rsid w:val="008A6EC6"/>
    <w:rsid w:val="008D03D8"/>
    <w:rsid w:val="008D0916"/>
    <w:rsid w:val="008E5E9F"/>
    <w:rsid w:val="008F1904"/>
    <w:rsid w:val="008F2537"/>
    <w:rsid w:val="00914EC7"/>
    <w:rsid w:val="009330CA"/>
    <w:rsid w:val="00936857"/>
    <w:rsid w:val="00942365"/>
    <w:rsid w:val="0099370D"/>
    <w:rsid w:val="009D3959"/>
    <w:rsid w:val="009F7E06"/>
    <w:rsid w:val="00A01E8A"/>
    <w:rsid w:val="00A359F5"/>
    <w:rsid w:val="00A641E3"/>
    <w:rsid w:val="00A81673"/>
    <w:rsid w:val="00AB2ED3"/>
    <w:rsid w:val="00AB3ED4"/>
    <w:rsid w:val="00AB6777"/>
    <w:rsid w:val="00AC126A"/>
    <w:rsid w:val="00AD5A25"/>
    <w:rsid w:val="00B16BFF"/>
    <w:rsid w:val="00B44C99"/>
    <w:rsid w:val="00B475DD"/>
    <w:rsid w:val="00BB2F85"/>
    <w:rsid w:val="00BC1E15"/>
    <w:rsid w:val="00BC3F94"/>
    <w:rsid w:val="00BC428F"/>
    <w:rsid w:val="00BD0958"/>
    <w:rsid w:val="00BD290A"/>
    <w:rsid w:val="00BE510B"/>
    <w:rsid w:val="00C22FD2"/>
    <w:rsid w:val="00C41450"/>
    <w:rsid w:val="00C52A66"/>
    <w:rsid w:val="00C6076A"/>
    <w:rsid w:val="00C76253"/>
    <w:rsid w:val="00CC4A82"/>
    <w:rsid w:val="00CD0754"/>
    <w:rsid w:val="00CF467A"/>
    <w:rsid w:val="00D17CF6"/>
    <w:rsid w:val="00D32F04"/>
    <w:rsid w:val="00D36E34"/>
    <w:rsid w:val="00D415FC"/>
    <w:rsid w:val="00D45FAD"/>
    <w:rsid w:val="00D57E96"/>
    <w:rsid w:val="00D81DC7"/>
    <w:rsid w:val="00D91CE6"/>
    <w:rsid w:val="00D921F1"/>
    <w:rsid w:val="00DB4F41"/>
    <w:rsid w:val="00DB7B5C"/>
    <w:rsid w:val="00DC2EEE"/>
    <w:rsid w:val="00DE106F"/>
    <w:rsid w:val="00DF03B4"/>
    <w:rsid w:val="00E0032A"/>
    <w:rsid w:val="00E0793E"/>
    <w:rsid w:val="00E1527C"/>
    <w:rsid w:val="00E23F93"/>
    <w:rsid w:val="00E25F48"/>
    <w:rsid w:val="00E62C47"/>
    <w:rsid w:val="00E92415"/>
    <w:rsid w:val="00EA68A2"/>
    <w:rsid w:val="00EC1D4D"/>
    <w:rsid w:val="00ED6977"/>
    <w:rsid w:val="00EF7967"/>
    <w:rsid w:val="00F03FC5"/>
    <w:rsid w:val="00F06F66"/>
    <w:rsid w:val="00F10053"/>
    <w:rsid w:val="00F136B0"/>
    <w:rsid w:val="00F1458F"/>
    <w:rsid w:val="00F41120"/>
    <w:rsid w:val="00F541AB"/>
    <w:rsid w:val="00FA683D"/>
    <w:rsid w:val="00FC2074"/>
    <w:rsid w:val="00FD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3C11F2"/>
  <w15:docId w15:val="{F0B58FF3-0E21-47F9-82A7-7E8407D22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619B"/>
    <w:pPr>
      <w:spacing w:before="60" w:after="20"/>
    </w:pPr>
    <w:rPr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037D55"/>
    <w:pPr>
      <w:tabs>
        <w:tab w:val="left" w:pos="7185"/>
      </w:tabs>
      <w:spacing w:before="200" w:after="0"/>
      <w:ind w:left="450"/>
      <w:outlineLvl w:val="0"/>
    </w:pPr>
    <w:rPr>
      <w:rFonts w:ascii="Tahoma" w:eastAsia="Times New Roman" w:hAnsi="Tahoma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C5C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851E78"/>
    <w:rPr>
      <w:color w:val="0000FF"/>
      <w:u w:val="single"/>
    </w:rPr>
  </w:style>
  <w:style w:type="paragraph" w:customStyle="1" w:styleId="Label">
    <w:name w:val="Label"/>
    <w:basedOn w:val="Normal"/>
    <w:qFormat/>
    <w:rsid w:val="00D32F04"/>
    <w:pPr>
      <w:spacing w:before="40"/>
    </w:pPr>
    <w:rPr>
      <w:b/>
      <w:color w:val="262626"/>
    </w:rPr>
  </w:style>
  <w:style w:type="paragraph" w:customStyle="1" w:styleId="Details">
    <w:name w:val="Details"/>
    <w:basedOn w:val="Normal"/>
    <w:qFormat/>
    <w:rsid w:val="00E25F48"/>
    <w:rPr>
      <w:color w:val="262626"/>
    </w:rPr>
  </w:style>
  <w:style w:type="paragraph" w:customStyle="1" w:styleId="BulletedList">
    <w:name w:val="Bulleted List"/>
    <w:basedOn w:val="Normal"/>
    <w:qFormat/>
    <w:rsid w:val="00D57E96"/>
    <w:pPr>
      <w:numPr>
        <w:numId w:val="1"/>
      </w:numPr>
    </w:pPr>
    <w:rPr>
      <w:color w:val="262626"/>
    </w:rPr>
  </w:style>
  <w:style w:type="paragraph" w:customStyle="1" w:styleId="NumberedList">
    <w:name w:val="Numbered List"/>
    <w:basedOn w:val="Details"/>
    <w:qFormat/>
    <w:rsid w:val="00D57E96"/>
    <w:pPr>
      <w:numPr>
        <w:numId w:val="2"/>
      </w:numPr>
    </w:pPr>
  </w:style>
  <w:style w:type="paragraph" w:customStyle="1" w:styleId="Notes">
    <w:name w:val="Notes"/>
    <w:basedOn w:val="Details"/>
    <w:qFormat/>
    <w:rsid w:val="00DC2EEE"/>
    <w:rPr>
      <w:i/>
    </w:rPr>
  </w:style>
  <w:style w:type="paragraph" w:customStyle="1" w:styleId="Secondarylabels">
    <w:name w:val="Secondary labels"/>
    <w:basedOn w:val="Label"/>
    <w:qFormat/>
    <w:rsid w:val="00C22FD2"/>
    <w:pPr>
      <w:spacing w:before="120" w:after="120"/>
    </w:pPr>
  </w:style>
  <w:style w:type="paragraph" w:styleId="Header">
    <w:name w:val="header"/>
    <w:basedOn w:val="Normal"/>
    <w:link w:val="HeaderChar"/>
    <w:uiPriority w:val="99"/>
    <w:unhideWhenUsed/>
    <w:rsid w:val="00037D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7D55"/>
    <w:rPr>
      <w:szCs w:val="22"/>
    </w:rPr>
  </w:style>
  <w:style w:type="paragraph" w:styleId="Footer">
    <w:name w:val="footer"/>
    <w:basedOn w:val="Normal"/>
    <w:link w:val="FooterChar"/>
    <w:uiPriority w:val="99"/>
    <w:unhideWhenUsed/>
    <w:rsid w:val="00037D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D55"/>
    <w:rPr>
      <w:szCs w:val="22"/>
    </w:rPr>
  </w:style>
  <w:style w:type="character" w:customStyle="1" w:styleId="Heading1Char">
    <w:name w:val="Heading 1 Char"/>
    <w:basedOn w:val="DefaultParagraphFont"/>
    <w:link w:val="Heading1"/>
    <w:rsid w:val="00037D55"/>
    <w:rPr>
      <w:rFonts w:ascii="Tahoma" w:eastAsia="Times New Roman" w:hAnsi="Tahoma"/>
      <w:b/>
      <w:cap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7D5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D55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841DC8"/>
    <w:pPr>
      <w:spacing w:after="240"/>
      <w:jc w:val="right"/>
    </w:pPr>
    <w:rPr>
      <w:b/>
      <w:sz w:val="28"/>
    </w:rPr>
  </w:style>
  <w:style w:type="character" w:styleId="PlaceholderText">
    <w:name w:val="Placeholder Text"/>
    <w:basedOn w:val="DefaultParagraphFont"/>
    <w:uiPriority w:val="99"/>
    <w:semiHidden/>
    <w:rsid w:val="00660AB8"/>
    <w:rPr>
      <w:color w:val="808080"/>
    </w:rPr>
  </w:style>
  <w:style w:type="paragraph" w:styleId="ListParagraph">
    <w:name w:val="List Paragraph"/>
    <w:basedOn w:val="Normal"/>
    <w:link w:val="ListParagraphChar"/>
    <w:uiPriority w:val="34"/>
    <w:qFormat/>
    <w:rsid w:val="00D45FAD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E92415"/>
    <w:rPr>
      <w:szCs w:val="22"/>
      <w:lang w:val="en-US" w:eastAsia="en-US"/>
    </w:rPr>
  </w:style>
  <w:style w:type="paragraph" w:customStyle="1" w:styleId="Bull">
    <w:name w:val="Bull"/>
    <w:basedOn w:val="Normal"/>
    <w:link w:val="BullChar"/>
    <w:qFormat/>
    <w:rsid w:val="00E92415"/>
    <w:pPr>
      <w:numPr>
        <w:numId w:val="4"/>
      </w:numPr>
      <w:spacing w:before="40" w:after="40"/>
      <w:ind w:left="851" w:hanging="284"/>
    </w:pPr>
    <w:rPr>
      <w:rFonts w:ascii="Arial" w:eastAsia="Times New Roman" w:hAnsi="Arial"/>
      <w:szCs w:val="20"/>
      <w:lang w:val="en-GB"/>
    </w:rPr>
  </w:style>
  <w:style w:type="character" w:customStyle="1" w:styleId="BullChar">
    <w:name w:val="Bull Char"/>
    <w:link w:val="Bull"/>
    <w:rsid w:val="00E92415"/>
    <w:rPr>
      <w:rFonts w:ascii="Arial" w:eastAsia="Times New Roman" w:hAnsi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botfield\AppData\Roaming\Microsoft\Templates\Job_description_form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6C225-9809-48E5-B5C2-02112E8D957B}"/>
      </w:docPartPr>
      <w:docPartBody>
        <w:p w:rsidR="004A5E7A" w:rsidRDefault="004531F1">
          <w:r w:rsidRPr="002E449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D6B6B3-E9DF-4728-A51A-D8B32AEFE44D}"/>
      </w:docPartPr>
      <w:docPartBody>
        <w:p w:rsidR="004A5E7A" w:rsidRDefault="004531F1">
          <w:r w:rsidRPr="001A388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ngXian Light"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31F1"/>
    <w:rsid w:val="000B4EF1"/>
    <w:rsid w:val="004531F1"/>
    <w:rsid w:val="0049529E"/>
    <w:rsid w:val="004A5E7A"/>
    <w:rsid w:val="005175BF"/>
    <w:rsid w:val="005441B8"/>
    <w:rsid w:val="005B3775"/>
    <w:rsid w:val="005F20DC"/>
    <w:rsid w:val="00646F29"/>
    <w:rsid w:val="0067717B"/>
    <w:rsid w:val="006F3C68"/>
    <w:rsid w:val="00772434"/>
    <w:rsid w:val="008239F0"/>
    <w:rsid w:val="00975680"/>
    <w:rsid w:val="009F6050"/>
    <w:rsid w:val="00B9047E"/>
    <w:rsid w:val="00BB5C86"/>
    <w:rsid w:val="00BC09B8"/>
    <w:rsid w:val="00CA74F2"/>
    <w:rsid w:val="00CC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531F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83DDBD-D5C3-4D69-8FCF-8D4A4548C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Job_description_form</Template>
  <TotalTime>1</TotalTime>
  <Pages>4</Pages>
  <Words>877</Words>
  <Characters>5003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2</cp:revision>
  <cp:lastPrinted>1900-12-31T23:00:00Z</cp:lastPrinted>
  <dcterms:created xsi:type="dcterms:W3CDTF">2021-02-20T21:37:00Z</dcterms:created>
  <dcterms:modified xsi:type="dcterms:W3CDTF">2021-02-20T21:37:00Z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TC103571741033</vt:lpwstr>
  </property>
</Properties>
</file>